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D9B" w:rsidRPr="00F533E9" w:rsidRDefault="00D01D9B" w:rsidP="009F48B8">
      <w:pPr>
        <w:spacing w:line="360" w:lineRule="auto"/>
        <w:ind w:firstLine="851"/>
        <w:jc w:val="center"/>
        <w:rPr>
          <w:sz w:val="28"/>
          <w:szCs w:val="28"/>
        </w:rPr>
      </w:pPr>
      <w:r w:rsidRPr="00F533E9">
        <w:rPr>
          <w:sz w:val="28"/>
          <w:szCs w:val="28"/>
        </w:rPr>
        <w:t>Министерство образования и науки Челябинской области</w:t>
      </w:r>
    </w:p>
    <w:p w:rsidR="00D01D9B" w:rsidRPr="00F533E9" w:rsidRDefault="00D01D9B" w:rsidP="009F48B8">
      <w:pPr>
        <w:tabs>
          <w:tab w:val="center" w:pos="5102"/>
          <w:tab w:val="right" w:pos="9354"/>
        </w:tabs>
        <w:spacing w:line="360" w:lineRule="auto"/>
        <w:ind w:firstLine="851"/>
        <w:jc w:val="center"/>
        <w:rPr>
          <w:sz w:val="28"/>
          <w:szCs w:val="28"/>
        </w:rPr>
      </w:pPr>
      <w:r w:rsidRPr="00F533E9">
        <w:rPr>
          <w:sz w:val="28"/>
          <w:szCs w:val="28"/>
        </w:rPr>
        <w:t xml:space="preserve">Государственное бюджетное профессиональное образовательное учреждение </w:t>
      </w:r>
    </w:p>
    <w:p w:rsidR="00D01D9B" w:rsidRPr="00F533E9" w:rsidRDefault="00D01D9B" w:rsidP="009F48B8">
      <w:pPr>
        <w:tabs>
          <w:tab w:val="center" w:pos="5102"/>
          <w:tab w:val="right" w:pos="9354"/>
        </w:tabs>
        <w:spacing w:line="360" w:lineRule="auto"/>
        <w:ind w:firstLine="851"/>
        <w:jc w:val="center"/>
        <w:rPr>
          <w:sz w:val="28"/>
          <w:szCs w:val="28"/>
        </w:rPr>
      </w:pPr>
      <w:r w:rsidRPr="00F533E9">
        <w:rPr>
          <w:sz w:val="28"/>
          <w:szCs w:val="28"/>
        </w:rPr>
        <w:t>«Аргаяшский аграрный техникум»</w:t>
      </w:r>
    </w:p>
    <w:p w:rsidR="00D01D9B" w:rsidRPr="00F533E9" w:rsidRDefault="00D01D9B" w:rsidP="001A555E">
      <w:pPr>
        <w:spacing w:line="360" w:lineRule="auto"/>
        <w:ind w:firstLine="851"/>
        <w:jc w:val="right"/>
        <w:rPr>
          <w:sz w:val="28"/>
          <w:szCs w:val="28"/>
        </w:rPr>
      </w:pPr>
    </w:p>
    <w:p w:rsidR="00D01D9B" w:rsidRPr="00F533E9" w:rsidRDefault="00D01D9B" w:rsidP="001A555E">
      <w:pPr>
        <w:spacing w:line="360" w:lineRule="auto"/>
        <w:ind w:firstLine="851"/>
        <w:jc w:val="right"/>
        <w:rPr>
          <w:sz w:val="28"/>
          <w:szCs w:val="28"/>
        </w:rPr>
      </w:pPr>
      <w:r w:rsidRPr="00F533E9">
        <w:rPr>
          <w:sz w:val="28"/>
          <w:szCs w:val="28"/>
        </w:rPr>
        <w:t xml:space="preserve">   УТВЕРЖДАЮ</w:t>
      </w:r>
    </w:p>
    <w:p w:rsidR="00D01D9B" w:rsidRPr="00F533E9" w:rsidRDefault="00D01D9B" w:rsidP="001A555E">
      <w:pPr>
        <w:spacing w:line="360" w:lineRule="auto"/>
        <w:ind w:firstLine="851"/>
        <w:jc w:val="right"/>
        <w:rPr>
          <w:sz w:val="28"/>
          <w:szCs w:val="28"/>
        </w:rPr>
      </w:pPr>
      <w:r w:rsidRPr="00F533E9">
        <w:rPr>
          <w:sz w:val="28"/>
          <w:szCs w:val="28"/>
        </w:rPr>
        <w:t xml:space="preserve">                                                                                                  Директор</w:t>
      </w:r>
    </w:p>
    <w:p w:rsidR="00D01D9B" w:rsidRPr="00F533E9" w:rsidRDefault="00D01D9B" w:rsidP="001A555E">
      <w:pPr>
        <w:spacing w:line="360" w:lineRule="auto"/>
        <w:ind w:firstLine="851"/>
        <w:jc w:val="right"/>
        <w:rPr>
          <w:sz w:val="28"/>
          <w:szCs w:val="28"/>
        </w:rPr>
      </w:pPr>
      <w:r w:rsidRPr="00F533E9">
        <w:rPr>
          <w:sz w:val="28"/>
          <w:szCs w:val="28"/>
        </w:rPr>
        <w:t xml:space="preserve">                                                                ГБПОУ «ААТ»</w:t>
      </w:r>
    </w:p>
    <w:p w:rsidR="00D01D9B" w:rsidRPr="00F533E9" w:rsidRDefault="00D01D9B" w:rsidP="001A555E">
      <w:pPr>
        <w:spacing w:line="360" w:lineRule="auto"/>
        <w:ind w:firstLine="851"/>
        <w:jc w:val="right"/>
        <w:rPr>
          <w:sz w:val="28"/>
          <w:szCs w:val="28"/>
        </w:rPr>
      </w:pPr>
      <w:r w:rsidRPr="00F533E9">
        <w:rPr>
          <w:sz w:val="28"/>
          <w:szCs w:val="28"/>
        </w:rPr>
        <w:t>_________________/О.В.Аминева/</w:t>
      </w:r>
    </w:p>
    <w:p w:rsidR="00D01D9B" w:rsidRDefault="00D01D9B" w:rsidP="00B763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  <w:r w:rsidRPr="00F533E9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            </w:t>
      </w:r>
      <w:r w:rsidRPr="00F533E9">
        <w:rPr>
          <w:sz w:val="28"/>
          <w:szCs w:val="28"/>
        </w:rPr>
        <w:t>«____»</w:t>
      </w:r>
      <w:r>
        <w:rPr>
          <w:sz w:val="28"/>
          <w:szCs w:val="28"/>
        </w:rPr>
        <w:t>________________2015г</w:t>
      </w:r>
    </w:p>
    <w:p w:rsidR="00D01D9B" w:rsidRPr="00F533E9" w:rsidRDefault="00D01D9B" w:rsidP="00B763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b/>
          <w:caps/>
          <w:sz w:val="28"/>
          <w:szCs w:val="28"/>
        </w:rPr>
      </w:pPr>
      <w:r w:rsidRPr="00F533E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</w:t>
      </w:r>
    </w:p>
    <w:p w:rsidR="00D01D9B" w:rsidRPr="00F533E9" w:rsidRDefault="00D01D9B" w:rsidP="001A555E">
      <w:pPr>
        <w:widowControl w:val="0"/>
        <w:spacing w:after="120"/>
        <w:jc w:val="center"/>
        <w:rPr>
          <w:caps/>
          <w:sz w:val="28"/>
          <w:szCs w:val="28"/>
        </w:rPr>
      </w:pPr>
    </w:p>
    <w:p w:rsidR="00D01D9B" w:rsidRPr="00F533E9" w:rsidRDefault="00D01D9B" w:rsidP="001A555E">
      <w:pPr>
        <w:widowControl w:val="0"/>
        <w:spacing w:after="120"/>
        <w:jc w:val="center"/>
        <w:rPr>
          <w:caps/>
          <w:sz w:val="28"/>
          <w:szCs w:val="28"/>
        </w:rPr>
      </w:pPr>
    </w:p>
    <w:p w:rsidR="00D01D9B" w:rsidRPr="00F533E9" w:rsidRDefault="00D01D9B" w:rsidP="001A555E">
      <w:pPr>
        <w:widowControl w:val="0"/>
        <w:spacing w:after="120"/>
        <w:jc w:val="center"/>
        <w:rPr>
          <w:caps/>
          <w:sz w:val="28"/>
          <w:szCs w:val="28"/>
        </w:rPr>
      </w:pPr>
    </w:p>
    <w:p w:rsidR="00D01D9B" w:rsidRPr="00F533E9" w:rsidRDefault="00D01D9B" w:rsidP="001A555E">
      <w:pPr>
        <w:widowControl w:val="0"/>
        <w:spacing w:after="120"/>
        <w:jc w:val="center"/>
        <w:rPr>
          <w:caps/>
          <w:sz w:val="28"/>
          <w:szCs w:val="28"/>
        </w:rPr>
      </w:pPr>
    </w:p>
    <w:p w:rsidR="00D01D9B" w:rsidRPr="00F533E9" w:rsidRDefault="00D01D9B" w:rsidP="001A555E">
      <w:pPr>
        <w:widowControl w:val="0"/>
        <w:spacing w:after="120"/>
        <w:jc w:val="center"/>
        <w:rPr>
          <w:caps/>
          <w:sz w:val="28"/>
          <w:szCs w:val="28"/>
        </w:rPr>
      </w:pPr>
    </w:p>
    <w:p w:rsidR="00D01D9B" w:rsidRPr="00F533E9" w:rsidRDefault="00D01D9B" w:rsidP="001A55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caps/>
          <w:sz w:val="28"/>
          <w:szCs w:val="28"/>
        </w:rPr>
      </w:pPr>
      <w:r w:rsidRPr="00F533E9">
        <w:rPr>
          <w:b/>
          <w:bCs/>
          <w:caps/>
          <w:sz w:val="28"/>
          <w:szCs w:val="28"/>
        </w:rPr>
        <w:t xml:space="preserve">Рабочая ПРОГРАММа </w:t>
      </w:r>
      <w:r w:rsidRPr="00F533E9">
        <w:rPr>
          <w:rFonts w:ascii="Times New Roman CYR" w:hAnsi="Times New Roman CYR" w:cs="Times New Roman CYR"/>
          <w:b/>
          <w:bCs/>
          <w:caps/>
          <w:sz w:val="28"/>
          <w:szCs w:val="28"/>
        </w:rPr>
        <w:t>учебной дисциплины</w:t>
      </w:r>
    </w:p>
    <w:p w:rsidR="00D01D9B" w:rsidRPr="00F624CB" w:rsidRDefault="00D01D9B" w:rsidP="001A55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F624CB">
        <w:rPr>
          <w:sz w:val="28"/>
          <w:szCs w:val="28"/>
        </w:rPr>
        <w:t>ОУДБ.02 Английский  язык.</w:t>
      </w:r>
    </w:p>
    <w:p w:rsidR="00D01D9B" w:rsidRPr="00F533E9" w:rsidRDefault="00D01D9B" w:rsidP="00C800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F533E9">
        <w:rPr>
          <w:sz w:val="28"/>
          <w:szCs w:val="28"/>
        </w:rPr>
        <w:t>35.01.13 Тракторист-машинист сельскохозяйственного производства</w:t>
      </w:r>
    </w:p>
    <w:p w:rsidR="00D01D9B" w:rsidRPr="00F533E9" w:rsidRDefault="00D01D9B" w:rsidP="007C00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D01D9B" w:rsidRPr="00F533E9" w:rsidRDefault="00D01D9B" w:rsidP="001A55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D01D9B" w:rsidRPr="00F533E9" w:rsidRDefault="00D01D9B" w:rsidP="001A55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D01D9B" w:rsidRPr="00F533E9" w:rsidRDefault="00D01D9B" w:rsidP="001A55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D01D9B" w:rsidRPr="00F533E9" w:rsidRDefault="00D01D9B" w:rsidP="001A55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D01D9B" w:rsidRPr="00F533E9" w:rsidRDefault="00D01D9B" w:rsidP="001A55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D01D9B" w:rsidRPr="00F533E9" w:rsidRDefault="00D01D9B" w:rsidP="001A55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D01D9B" w:rsidRPr="00F533E9" w:rsidRDefault="00D01D9B" w:rsidP="001A55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D01D9B" w:rsidRPr="00F533E9" w:rsidRDefault="00D01D9B" w:rsidP="001A55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D01D9B" w:rsidRPr="00F533E9" w:rsidRDefault="00D01D9B" w:rsidP="001A55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D01D9B" w:rsidRPr="00F533E9" w:rsidRDefault="00D01D9B" w:rsidP="001A55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D01D9B" w:rsidRPr="00F533E9" w:rsidRDefault="00D01D9B" w:rsidP="001A55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D01D9B" w:rsidRPr="00F533E9" w:rsidRDefault="00D01D9B" w:rsidP="001A55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D01D9B" w:rsidRPr="00F533E9" w:rsidRDefault="00D01D9B" w:rsidP="001A55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D01D9B" w:rsidRPr="00F533E9" w:rsidRDefault="00D01D9B" w:rsidP="001A55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D01D9B" w:rsidRPr="00F533E9" w:rsidRDefault="00D01D9B" w:rsidP="001A55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D01D9B" w:rsidRPr="00F533E9" w:rsidRDefault="00D01D9B" w:rsidP="001A55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D01D9B" w:rsidRPr="00F533E9" w:rsidRDefault="00D01D9B" w:rsidP="001A55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D01D9B" w:rsidRPr="00F533E9" w:rsidRDefault="00D01D9B" w:rsidP="001A55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:rsidR="00D01D9B" w:rsidRPr="00F533E9" w:rsidRDefault="00D01D9B" w:rsidP="00345D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smartTag w:uri="urn:schemas-microsoft-com:office:smarttags" w:element="metricconverter">
        <w:smartTagPr>
          <w:attr w:name="ProductID" w:val="2012 г"/>
        </w:smartTagPr>
        <w:r w:rsidRPr="00F533E9">
          <w:rPr>
            <w:sz w:val="28"/>
            <w:szCs w:val="28"/>
          </w:rPr>
          <w:t>2015 г</w:t>
        </w:r>
      </w:smartTag>
    </w:p>
    <w:p w:rsidR="00D01D9B" w:rsidRDefault="00D01D9B" w:rsidP="00063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51051E">
        <w:rPr>
          <w:sz w:val="28"/>
          <w:szCs w:val="28"/>
        </w:rPr>
        <w:t xml:space="preserve">Рабочая программа учебной дисциплины разработана на основе примерной программы по общеобразовательной </w:t>
      </w:r>
      <w:r>
        <w:rPr>
          <w:sz w:val="28"/>
          <w:szCs w:val="28"/>
        </w:rPr>
        <w:t xml:space="preserve">учебной </w:t>
      </w:r>
      <w:r w:rsidRPr="0051051E">
        <w:rPr>
          <w:sz w:val="28"/>
          <w:szCs w:val="28"/>
        </w:rPr>
        <w:t>дисциплине «</w:t>
      </w:r>
      <w:r>
        <w:rPr>
          <w:sz w:val="28"/>
          <w:szCs w:val="28"/>
        </w:rPr>
        <w:t>Английский язык</w:t>
      </w:r>
      <w:r w:rsidRPr="0051051E">
        <w:rPr>
          <w:sz w:val="28"/>
          <w:szCs w:val="28"/>
        </w:rPr>
        <w:t xml:space="preserve">», рекомендованной Федеральным государственным автономным учреждением «Федеральный институт развития образования» (протокол №3 от 21 июля </w:t>
      </w:r>
      <w:smartTag w:uri="urn:schemas-microsoft-com:office:smarttags" w:element="metricconverter">
        <w:smartTagPr>
          <w:attr w:name="ProductID" w:val="2015 г"/>
        </w:smartTagPr>
        <w:r w:rsidRPr="0051051E">
          <w:rPr>
            <w:sz w:val="28"/>
            <w:szCs w:val="28"/>
          </w:rPr>
          <w:t>2</w:t>
        </w:r>
        <w:r>
          <w:rPr>
            <w:sz w:val="28"/>
            <w:szCs w:val="28"/>
          </w:rPr>
          <w:t>015 г</w:t>
        </w:r>
      </w:smartTag>
      <w:r>
        <w:rPr>
          <w:sz w:val="28"/>
          <w:szCs w:val="28"/>
        </w:rPr>
        <w:t>, регистрационный номер 371</w:t>
      </w:r>
      <w:r w:rsidRPr="0051051E">
        <w:rPr>
          <w:sz w:val="28"/>
          <w:szCs w:val="28"/>
        </w:rPr>
        <w:t xml:space="preserve"> от 23 июля </w:t>
      </w:r>
      <w:smartTag w:uri="urn:schemas-microsoft-com:office:smarttags" w:element="metricconverter">
        <w:smartTagPr>
          <w:attr w:name="ProductID" w:val="2015 г"/>
        </w:smartTagPr>
        <w:r w:rsidRPr="0051051E">
          <w:rPr>
            <w:sz w:val="28"/>
            <w:szCs w:val="28"/>
          </w:rPr>
          <w:t>2015 г</w:t>
        </w:r>
      </w:smartTag>
      <w:r w:rsidRPr="0051051E">
        <w:rPr>
          <w:sz w:val="28"/>
          <w:szCs w:val="28"/>
        </w:rPr>
        <w:t>).</w:t>
      </w:r>
      <w:bookmarkStart w:id="0" w:name="_GoBack"/>
      <w:bookmarkEnd w:id="0"/>
    </w:p>
    <w:p w:rsidR="00D01D9B" w:rsidRDefault="00D01D9B" w:rsidP="00063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01D9B" w:rsidRPr="00F533E9" w:rsidRDefault="00D01D9B" w:rsidP="00063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F533E9">
        <w:rPr>
          <w:sz w:val="28"/>
          <w:szCs w:val="28"/>
        </w:rPr>
        <w:t>Организация-разработчик:  Государственное бюджетное профессиональное образовательное учреждение «Аргаяшский аграрный техникум»</w:t>
      </w:r>
    </w:p>
    <w:p w:rsidR="00D01D9B" w:rsidRPr="00F533E9" w:rsidRDefault="00D01D9B" w:rsidP="000637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sz w:val="28"/>
          <w:szCs w:val="28"/>
        </w:rPr>
      </w:pPr>
    </w:p>
    <w:p w:rsidR="00D01D9B" w:rsidRPr="00F533E9" w:rsidRDefault="00D01D9B" w:rsidP="000637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sz w:val="28"/>
          <w:szCs w:val="28"/>
        </w:rPr>
      </w:pPr>
    </w:p>
    <w:p w:rsidR="00D01D9B" w:rsidRPr="00F533E9" w:rsidRDefault="00D01D9B" w:rsidP="000637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sz w:val="28"/>
          <w:szCs w:val="28"/>
        </w:rPr>
      </w:pPr>
    </w:p>
    <w:p w:rsidR="00D01D9B" w:rsidRPr="00F533E9" w:rsidRDefault="00D01D9B" w:rsidP="000637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sz w:val="28"/>
          <w:szCs w:val="28"/>
        </w:rPr>
      </w:pPr>
      <w:r w:rsidRPr="00F533E9">
        <w:rPr>
          <w:sz w:val="28"/>
          <w:szCs w:val="28"/>
        </w:rPr>
        <w:t>Разработчик:  Истамгулова Э.Р., преподаватель высшей квалификационной категории</w:t>
      </w:r>
    </w:p>
    <w:p w:rsidR="00D01D9B" w:rsidRPr="00F533E9" w:rsidRDefault="00D01D9B" w:rsidP="000637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sz w:val="28"/>
          <w:szCs w:val="28"/>
        </w:rPr>
      </w:pPr>
    </w:p>
    <w:p w:rsidR="00D01D9B" w:rsidRPr="00F533E9" w:rsidRDefault="00D01D9B" w:rsidP="000637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sz w:val="28"/>
          <w:szCs w:val="28"/>
        </w:rPr>
      </w:pPr>
      <w:r w:rsidRPr="00F533E9">
        <w:rPr>
          <w:sz w:val="28"/>
          <w:szCs w:val="28"/>
        </w:rPr>
        <w:t>РАССМОТРЕНА  И  РЕКОМЕНДОВАНА   К УТВЕРЖДЕНИЮ</w:t>
      </w:r>
    </w:p>
    <w:p w:rsidR="00D01D9B" w:rsidRPr="00F533E9" w:rsidRDefault="00D01D9B" w:rsidP="000637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sz w:val="28"/>
          <w:szCs w:val="28"/>
        </w:rPr>
      </w:pPr>
      <w:r w:rsidRPr="00F533E9">
        <w:rPr>
          <w:sz w:val="28"/>
          <w:szCs w:val="28"/>
        </w:rPr>
        <w:t xml:space="preserve">на заседании предметно-цикловой комиссии </w:t>
      </w:r>
    </w:p>
    <w:p w:rsidR="00D01D9B" w:rsidRPr="00F533E9" w:rsidRDefault="00D01D9B" w:rsidP="000637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sz w:val="28"/>
          <w:szCs w:val="28"/>
        </w:rPr>
      </w:pPr>
      <w:r w:rsidRPr="00F533E9">
        <w:rPr>
          <w:sz w:val="28"/>
          <w:szCs w:val="28"/>
        </w:rPr>
        <w:t>специальных дисциплин</w:t>
      </w:r>
    </w:p>
    <w:p w:rsidR="00D01D9B" w:rsidRPr="00F533E9" w:rsidRDefault="00D01D9B" w:rsidP="000637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sz w:val="28"/>
          <w:szCs w:val="28"/>
        </w:rPr>
      </w:pPr>
      <w:r w:rsidRPr="00F533E9">
        <w:rPr>
          <w:sz w:val="28"/>
          <w:szCs w:val="28"/>
        </w:rPr>
        <w:t>Протокол № ___ от «___» __________ 2015г</w:t>
      </w:r>
    </w:p>
    <w:p w:rsidR="00D01D9B" w:rsidRPr="00F533E9" w:rsidRDefault="00D01D9B" w:rsidP="000637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sz w:val="28"/>
          <w:szCs w:val="28"/>
        </w:rPr>
      </w:pPr>
      <w:r w:rsidRPr="00F533E9">
        <w:rPr>
          <w:sz w:val="28"/>
          <w:szCs w:val="28"/>
        </w:rPr>
        <w:t xml:space="preserve">Председатель комиссии ______________/А. Р. Хазырова/ </w:t>
      </w:r>
    </w:p>
    <w:p w:rsidR="00D01D9B" w:rsidRPr="00F533E9" w:rsidRDefault="00D01D9B" w:rsidP="000637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jc w:val="both"/>
        <w:rPr>
          <w:sz w:val="28"/>
          <w:szCs w:val="28"/>
        </w:rPr>
      </w:pPr>
    </w:p>
    <w:p w:rsidR="00D01D9B" w:rsidRPr="00F533E9" w:rsidRDefault="00D01D9B" w:rsidP="0006370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533E9">
        <w:rPr>
          <w:sz w:val="28"/>
          <w:szCs w:val="28"/>
        </w:rPr>
        <w:tab/>
      </w:r>
    </w:p>
    <w:p w:rsidR="00D01D9B" w:rsidRPr="00F533E9" w:rsidRDefault="00D01D9B" w:rsidP="00063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F533E9">
        <w:rPr>
          <w:rFonts w:ascii="Times New Roman CYR" w:hAnsi="Times New Roman CYR" w:cs="Times New Roman CYR"/>
          <w:sz w:val="28"/>
          <w:szCs w:val="28"/>
        </w:rPr>
        <w:t>Согласовано  на заседании предметно-цикловой  комиссии</w:t>
      </w:r>
    </w:p>
    <w:p w:rsidR="00D01D9B" w:rsidRPr="00F533E9" w:rsidRDefault="00D01D9B" w:rsidP="00063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F533E9">
        <w:rPr>
          <w:rFonts w:ascii="Times New Roman CYR" w:hAnsi="Times New Roman CYR" w:cs="Times New Roman CYR"/>
          <w:sz w:val="28"/>
          <w:szCs w:val="28"/>
        </w:rPr>
        <w:t>протокол №___ от «__»________20__г</w:t>
      </w:r>
    </w:p>
    <w:p w:rsidR="00D01D9B" w:rsidRPr="00F533E9" w:rsidRDefault="00D01D9B" w:rsidP="00063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01D9B" w:rsidRPr="00F533E9" w:rsidRDefault="00D01D9B" w:rsidP="00063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F533E9">
        <w:rPr>
          <w:rFonts w:ascii="Times New Roman CYR" w:hAnsi="Times New Roman CYR" w:cs="Times New Roman CYR"/>
          <w:sz w:val="28"/>
          <w:szCs w:val="28"/>
        </w:rPr>
        <w:t>Согласовано  на заседании предметно-цикловой  комиссии</w:t>
      </w:r>
    </w:p>
    <w:p w:rsidR="00D01D9B" w:rsidRPr="00F533E9" w:rsidRDefault="00D01D9B" w:rsidP="00063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F533E9">
        <w:rPr>
          <w:rFonts w:ascii="Times New Roman CYR" w:hAnsi="Times New Roman CYR" w:cs="Times New Roman CYR"/>
          <w:sz w:val="28"/>
          <w:szCs w:val="28"/>
        </w:rPr>
        <w:t>протокол №___ от «__»________20__г</w:t>
      </w:r>
    </w:p>
    <w:p w:rsidR="00D01D9B" w:rsidRPr="00F533E9" w:rsidRDefault="00D01D9B" w:rsidP="00063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01D9B" w:rsidRPr="00F533E9" w:rsidRDefault="00D01D9B" w:rsidP="00063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F533E9">
        <w:rPr>
          <w:rFonts w:ascii="Times New Roman CYR" w:hAnsi="Times New Roman CYR" w:cs="Times New Roman CYR"/>
          <w:sz w:val="28"/>
          <w:szCs w:val="28"/>
        </w:rPr>
        <w:t>Согласовано  на заседании предметно-цикловой  комиссии</w:t>
      </w:r>
    </w:p>
    <w:p w:rsidR="00D01D9B" w:rsidRPr="00F533E9" w:rsidRDefault="00D01D9B" w:rsidP="00063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F533E9">
        <w:rPr>
          <w:rFonts w:ascii="Times New Roman CYR" w:hAnsi="Times New Roman CYR" w:cs="Times New Roman CYR"/>
          <w:sz w:val="28"/>
          <w:szCs w:val="28"/>
        </w:rPr>
        <w:t>протокол №___ от «__»________20__г</w:t>
      </w:r>
    </w:p>
    <w:p w:rsidR="00D01D9B" w:rsidRPr="00F533E9" w:rsidRDefault="00D01D9B" w:rsidP="00063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01D9B" w:rsidRPr="00F533E9" w:rsidRDefault="00D01D9B" w:rsidP="00063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F533E9">
        <w:rPr>
          <w:rFonts w:ascii="Times New Roman CYR" w:hAnsi="Times New Roman CYR" w:cs="Times New Roman CYR"/>
          <w:sz w:val="28"/>
          <w:szCs w:val="28"/>
        </w:rPr>
        <w:t>Согласовано  на заседании предметно-цикловой  комиссии</w:t>
      </w:r>
    </w:p>
    <w:p w:rsidR="00D01D9B" w:rsidRPr="00F533E9" w:rsidRDefault="00D01D9B" w:rsidP="00063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F533E9">
        <w:rPr>
          <w:rFonts w:ascii="Times New Roman CYR" w:hAnsi="Times New Roman CYR" w:cs="Times New Roman CYR"/>
          <w:sz w:val="28"/>
          <w:szCs w:val="28"/>
        </w:rPr>
        <w:t>протокол №___ от «__»________20__г</w:t>
      </w:r>
    </w:p>
    <w:p w:rsidR="00D01D9B" w:rsidRPr="00F533E9" w:rsidRDefault="00D01D9B" w:rsidP="00063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D01D9B" w:rsidRPr="00F533E9" w:rsidRDefault="00D01D9B" w:rsidP="00063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F533E9">
        <w:rPr>
          <w:rFonts w:ascii="Times New Roman CYR" w:hAnsi="Times New Roman CYR" w:cs="Times New Roman CYR"/>
          <w:sz w:val="28"/>
          <w:szCs w:val="28"/>
        </w:rPr>
        <w:t>Согласовано  на заседании предметно-цикловой  комиссии</w:t>
      </w:r>
    </w:p>
    <w:p w:rsidR="00D01D9B" w:rsidRPr="00F533E9" w:rsidRDefault="00D01D9B" w:rsidP="00063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F533E9">
        <w:rPr>
          <w:rFonts w:ascii="Times New Roman CYR" w:hAnsi="Times New Roman CYR" w:cs="Times New Roman CYR"/>
          <w:sz w:val="28"/>
          <w:szCs w:val="28"/>
        </w:rPr>
        <w:t>протокол №___ от «__»________20__г</w:t>
      </w:r>
    </w:p>
    <w:p w:rsidR="00D01D9B" w:rsidRPr="00F533E9" w:rsidRDefault="00D01D9B" w:rsidP="000637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01D9B" w:rsidRPr="00F533E9" w:rsidRDefault="00D01D9B" w:rsidP="00345D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533E9">
        <w:rPr>
          <w:sz w:val="28"/>
          <w:szCs w:val="28"/>
        </w:rPr>
        <w:br/>
      </w:r>
    </w:p>
    <w:p w:rsidR="00D01D9B" w:rsidRPr="00F74418" w:rsidRDefault="00D01D9B" w:rsidP="00865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</w:p>
    <w:p w:rsidR="00D01D9B" w:rsidRPr="00F74418" w:rsidRDefault="00D01D9B" w:rsidP="00865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</w:p>
    <w:p w:rsidR="00D01D9B" w:rsidRPr="00F74418" w:rsidRDefault="00D01D9B" w:rsidP="00865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</w:p>
    <w:p w:rsidR="00D01D9B" w:rsidRPr="00F74418" w:rsidRDefault="00D01D9B" w:rsidP="00865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</w:p>
    <w:p w:rsidR="00D01D9B" w:rsidRPr="00F74418" w:rsidRDefault="00D01D9B" w:rsidP="00865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</w:p>
    <w:p w:rsidR="00D01D9B" w:rsidRPr="00F74418" w:rsidRDefault="00D01D9B" w:rsidP="00865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</w:p>
    <w:p w:rsidR="00D01D9B" w:rsidRPr="00F74418" w:rsidRDefault="00D01D9B" w:rsidP="00865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</w:p>
    <w:p w:rsidR="00D01D9B" w:rsidRDefault="00D01D9B" w:rsidP="00865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1D9B" w:rsidRPr="00F533E9" w:rsidRDefault="00D01D9B" w:rsidP="00865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F533E9">
        <w:rPr>
          <w:sz w:val="28"/>
          <w:szCs w:val="28"/>
        </w:rPr>
        <w:t>Рецензия.</w:t>
      </w:r>
    </w:p>
    <w:p w:rsidR="00D01D9B" w:rsidRPr="00F533E9" w:rsidRDefault="00D01D9B" w:rsidP="008655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1D9B" w:rsidRPr="00F533E9" w:rsidRDefault="00D01D9B" w:rsidP="00F4230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533E9">
        <w:rPr>
          <w:rFonts w:ascii="SchoolBookCSanPin-Regular" w:hAnsi="SchoolBookCSanPin-Regular" w:cs="SchoolBookCSanPin-Regular"/>
          <w:sz w:val="21"/>
          <w:szCs w:val="21"/>
        </w:rPr>
        <w:tab/>
      </w:r>
      <w:r w:rsidRPr="00F533E9">
        <w:rPr>
          <w:sz w:val="28"/>
          <w:szCs w:val="28"/>
        </w:rPr>
        <w:t>Программа общеобразовательной учебной дисциплины «Английский  язык» предназначена  для изучения иностранного языка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рабочих, служащих, специалистов среднего звена.</w:t>
      </w:r>
    </w:p>
    <w:p w:rsidR="00D01D9B" w:rsidRPr="00F533E9" w:rsidRDefault="00D01D9B" w:rsidP="00F4230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533E9">
        <w:rPr>
          <w:sz w:val="28"/>
          <w:szCs w:val="28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«Английский язык»,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</w:t>
      </w:r>
    </w:p>
    <w:p w:rsidR="00D01D9B" w:rsidRPr="00F533E9" w:rsidRDefault="00D01D9B" w:rsidP="00F4230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533E9">
        <w:rPr>
          <w:sz w:val="28"/>
          <w:szCs w:val="28"/>
        </w:rPr>
        <w:t>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06-259).</w:t>
      </w:r>
    </w:p>
    <w:p w:rsidR="00D01D9B" w:rsidRPr="00F533E9" w:rsidRDefault="00D01D9B" w:rsidP="00F423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533E9">
        <w:rPr>
          <w:sz w:val="28"/>
          <w:szCs w:val="28"/>
        </w:rPr>
        <w:t xml:space="preserve">      </w:t>
      </w:r>
      <w:r w:rsidRPr="00F533E9">
        <w:rPr>
          <w:sz w:val="28"/>
          <w:szCs w:val="28"/>
        </w:rPr>
        <w:tab/>
        <w:t xml:space="preserve">Количество часов на освоение рабочей программы 256 часов (максимальная нагрузка), из которых – 171 часов обязательной аудиторной учебной нагрузки обучающегося и 85 часов самостоятельной работы обучающегося. </w:t>
      </w:r>
    </w:p>
    <w:p w:rsidR="00D01D9B" w:rsidRPr="00F533E9" w:rsidRDefault="00D01D9B" w:rsidP="00F423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F533E9">
        <w:rPr>
          <w:sz w:val="28"/>
          <w:szCs w:val="28"/>
        </w:rPr>
        <w:t xml:space="preserve">           В рабочей программе предусмотрены паспорт программы учебной дисциплины, структура и содержание, условия реализации программы и контроль и оценка результатов освоения учебной дисциплины. В содержании программы указаны темы внеаудиторной самостоятельной работы обучающихся по каждому разделу</w:t>
      </w:r>
    </w:p>
    <w:p w:rsidR="00D01D9B" w:rsidRPr="00F533E9" w:rsidRDefault="00D01D9B" w:rsidP="00F4230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533E9">
        <w:rPr>
          <w:sz w:val="28"/>
          <w:szCs w:val="28"/>
        </w:rPr>
        <w:t xml:space="preserve">     Рабочая программа учебной дисциплины</w:t>
      </w:r>
      <w:r w:rsidRPr="00F533E9">
        <w:rPr>
          <w:rFonts w:ascii="SchoolBookCSanPin-Regular" w:hAnsi="SchoolBookCSanPin-Regular" w:cs="SchoolBookCSanPin-Regular"/>
          <w:sz w:val="21"/>
          <w:szCs w:val="21"/>
        </w:rPr>
        <w:t xml:space="preserve"> </w:t>
      </w:r>
      <w:r w:rsidRPr="00F533E9">
        <w:rPr>
          <w:sz w:val="28"/>
          <w:szCs w:val="28"/>
        </w:rPr>
        <w:t>«Английский язык» предназначена  для изучения иностранного языка в учреждениях начального профессионального образования, при освоении профессии</w:t>
      </w:r>
    </w:p>
    <w:p w:rsidR="00D01D9B" w:rsidRPr="00F533E9" w:rsidRDefault="00D01D9B" w:rsidP="00E55FA9">
      <w:pPr>
        <w:rPr>
          <w:sz w:val="28"/>
          <w:szCs w:val="28"/>
        </w:rPr>
      </w:pPr>
      <w:r w:rsidRPr="00F533E9">
        <w:rPr>
          <w:sz w:val="28"/>
          <w:szCs w:val="28"/>
        </w:rPr>
        <w:t>35.01.13 Тракторист-машинист сельскохозяйственного производства</w:t>
      </w:r>
    </w:p>
    <w:p w:rsidR="00D01D9B" w:rsidRPr="00F533E9" w:rsidRDefault="00D01D9B" w:rsidP="007C00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D01D9B" w:rsidRPr="00F533E9" w:rsidRDefault="00D01D9B" w:rsidP="007E0649">
      <w:pPr>
        <w:pStyle w:val="ListParagraph"/>
        <w:spacing w:after="0"/>
        <w:ind w:left="0"/>
        <w:rPr>
          <w:rFonts w:ascii="Times New Roman" w:hAnsi="Times New Roman"/>
          <w:sz w:val="28"/>
          <w:szCs w:val="28"/>
        </w:rPr>
      </w:pPr>
    </w:p>
    <w:p w:rsidR="00D01D9B" w:rsidRPr="00F533E9" w:rsidRDefault="00D01D9B" w:rsidP="007E0649">
      <w:pPr>
        <w:pStyle w:val="ListParagraph"/>
        <w:spacing w:after="0"/>
        <w:ind w:left="0"/>
        <w:rPr>
          <w:rFonts w:ascii="Times New Roman" w:hAnsi="Times New Roman"/>
          <w:sz w:val="28"/>
          <w:szCs w:val="28"/>
        </w:rPr>
      </w:pPr>
    </w:p>
    <w:p w:rsidR="00D01D9B" w:rsidRPr="00F533E9" w:rsidRDefault="00D01D9B" w:rsidP="007E0649">
      <w:pPr>
        <w:pStyle w:val="ListParagraph"/>
        <w:spacing w:after="0"/>
        <w:ind w:left="0"/>
        <w:rPr>
          <w:rFonts w:ascii="Times New Roman" w:hAnsi="Times New Roman"/>
          <w:sz w:val="28"/>
          <w:szCs w:val="28"/>
        </w:rPr>
      </w:pPr>
    </w:p>
    <w:p w:rsidR="00D01D9B" w:rsidRPr="00F533E9" w:rsidRDefault="00D01D9B" w:rsidP="007E0649">
      <w:pPr>
        <w:pStyle w:val="ListParagraph"/>
        <w:spacing w:after="0"/>
        <w:ind w:left="0"/>
        <w:rPr>
          <w:rFonts w:ascii="Times New Roman" w:hAnsi="Times New Roman"/>
          <w:sz w:val="28"/>
          <w:szCs w:val="28"/>
        </w:rPr>
      </w:pPr>
      <w:r w:rsidRPr="00F533E9">
        <w:rPr>
          <w:rFonts w:ascii="Times New Roman" w:hAnsi="Times New Roman"/>
          <w:sz w:val="28"/>
          <w:szCs w:val="28"/>
        </w:rPr>
        <w:t>Рецензент :______________Хазырова А.Р., высшая категория.</w:t>
      </w:r>
    </w:p>
    <w:p w:rsidR="00D01D9B" w:rsidRPr="00F74418" w:rsidRDefault="00D01D9B" w:rsidP="00BF47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-426" w:firstLine="1134"/>
        <w:jc w:val="both"/>
        <w:rPr>
          <w:bCs/>
          <w:sz w:val="28"/>
          <w:szCs w:val="28"/>
          <w:highlight w:val="yellow"/>
        </w:rPr>
      </w:pPr>
      <w:r w:rsidRPr="00F74418">
        <w:rPr>
          <w:b/>
          <w:bCs/>
          <w:sz w:val="28"/>
          <w:szCs w:val="28"/>
          <w:highlight w:val="yellow"/>
        </w:rPr>
        <w:t xml:space="preserve">                    </w:t>
      </w:r>
    </w:p>
    <w:p w:rsidR="00D01D9B" w:rsidRPr="00F74418" w:rsidRDefault="00D01D9B" w:rsidP="00BF47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bCs/>
          <w:caps/>
          <w:sz w:val="28"/>
          <w:szCs w:val="28"/>
          <w:highlight w:val="yellow"/>
        </w:rPr>
      </w:pPr>
    </w:p>
    <w:p w:rsidR="00D01D9B" w:rsidRPr="00F74418" w:rsidRDefault="00D01D9B" w:rsidP="00F4230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bCs/>
          <w:caps/>
          <w:sz w:val="28"/>
          <w:szCs w:val="28"/>
          <w:highlight w:val="yellow"/>
        </w:rPr>
      </w:pPr>
    </w:p>
    <w:p w:rsidR="00D01D9B" w:rsidRPr="00F74418" w:rsidRDefault="00D01D9B" w:rsidP="00E55FA9">
      <w:pPr>
        <w:rPr>
          <w:highlight w:val="yellow"/>
        </w:rPr>
      </w:pPr>
    </w:p>
    <w:p w:rsidR="00D01D9B" w:rsidRPr="00F74418" w:rsidRDefault="00D01D9B" w:rsidP="00E55FA9">
      <w:pPr>
        <w:rPr>
          <w:highlight w:val="yellow"/>
        </w:rPr>
      </w:pPr>
    </w:p>
    <w:p w:rsidR="00D01D9B" w:rsidRPr="00F533E9" w:rsidRDefault="00D01D9B" w:rsidP="00F42309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F533E9">
        <w:rPr>
          <w:b/>
          <w:sz w:val="28"/>
          <w:szCs w:val="28"/>
        </w:rPr>
        <w:t>СОДЕРЖАНИЕ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2"/>
        <w:gridCol w:w="8505"/>
        <w:gridCol w:w="674"/>
      </w:tblGrid>
      <w:tr w:rsidR="00D01D9B" w:rsidRPr="00F533E9" w:rsidTr="00621DBE">
        <w:trPr>
          <w:trHeight w:val="253"/>
        </w:trPr>
        <w:tc>
          <w:tcPr>
            <w:tcW w:w="392" w:type="dxa"/>
            <w:tcBorders>
              <w:top w:val="nil"/>
              <w:left w:val="nil"/>
              <w:right w:val="nil"/>
            </w:tcBorders>
          </w:tcPr>
          <w:p w:rsidR="00D01D9B" w:rsidRPr="00F533E9" w:rsidRDefault="00D01D9B" w:rsidP="00AA30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right w:val="nil"/>
            </w:tcBorders>
          </w:tcPr>
          <w:p w:rsidR="00D01D9B" w:rsidRPr="00F533E9" w:rsidRDefault="00D01D9B" w:rsidP="00AA30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caps/>
                <w:sz w:val="28"/>
                <w:szCs w:val="28"/>
              </w:rPr>
            </w:pP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</w:tcPr>
          <w:p w:rsidR="00D01D9B" w:rsidRPr="00F533E9" w:rsidRDefault="00D01D9B" w:rsidP="00AA30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caps/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стр.</w:t>
            </w:r>
          </w:p>
        </w:tc>
      </w:tr>
      <w:tr w:rsidR="00D01D9B" w:rsidRPr="00F533E9" w:rsidTr="00621DBE">
        <w:tc>
          <w:tcPr>
            <w:tcW w:w="392" w:type="dxa"/>
          </w:tcPr>
          <w:p w:rsidR="00D01D9B" w:rsidRPr="00F533E9" w:rsidRDefault="00D01D9B" w:rsidP="00AA30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caps/>
                <w:sz w:val="28"/>
                <w:szCs w:val="28"/>
              </w:rPr>
            </w:pPr>
            <w:r w:rsidRPr="00F533E9">
              <w:rPr>
                <w:caps/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D01D9B" w:rsidRPr="00F533E9" w:rsidRDefault="00D01D9B" w:rsidP="00AA30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674" w:type="dxa"/>
          </w:tcPr>
          <w:p w:rsidR="00D01D9B" w:rsidRPr="00F533E9" w:rsidRDefault="00D01D9B" w:rsidP="00AA30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caps/>
                <w:sz w:val="28"/>
                <w:szCs w:val="28"/>
              </w:rPr>
            </w:pPr>
            <w:r w:rsidRPr="00F533E9">
              <w:rPr>
                <w:caps/>
                <w:sz w:val="28"/>
                <w:szCs w:val="28"/>
              </w:rPr>
              <w:t>5</w:t>
            </w:r>
          </w:p>
        </w:tc>
      </w:tr>
      <w:tr w:rsidR="00D01D9B" w:rsidRPr="00F533E9" w:rsidTr="00621DBE">
        <w:tc>
          <w:tcPr>
            <w:tcW w:w="392" w:type="dxa"/>
          </w:tcPr>
          <w:p w:rsidR="00D01D9B" w:rsidRPr="00F533E9" w:rsidRDefault="00D01D9B" w:rsidP="00AA30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caps/>
                <w:sz w:val="28"/>
                <w:szCs w:val="28"/>
              </w:rPr>
            </w:pPr>
            <w:r w:rsidRPr="00F533E9">
              <w:rPr>
                <w:caps/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D01D9B" w:rsidRPr="00F533E9" w:rsidRDefault="00D01D9B" w:rsidP="00AA30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674" w:type="dxa"/>
          </w:tcPr>
          <w:p w:rsidR="00D01D9B" w:rsidRPr="00F533E9" w:rsidRDefault="00D01D9B" w:rsidP="00AA30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8</w:t>
            </w:r>
          </w:p>
        </w:tc>
      </w:tr>
      <w:tr w:rsidR="00D01D9B" w:rsidRPr="00F533E9" w:rsidTr="00621DBE">
        <w:tc>
          <w:tcPr>
            <w:tcW w:w="392" w:type="dxa"/>
          </w:tcPr>
          <w:p w:rsidR="00D01D9B" w:rsidRPr="00F533E9" w:rsidRDefault="00D01D9B" w:rsidP="00AA30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caps/>
                <w:sz w:val="28"/>
                <w:szCs w:val="28"/>
              </w:rPr>
            </w:pPr>
            <w:r w:rsidRPr="00F533E9">
              <w:rPr>
                <w:caps/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D01D9B" w:rsidRPr="00F533E9" w:rsidRDefault="00D01D9B" w:rsidP="00AA30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 xml:space="preserve">Условия реализации учебной дисциплины </w:t>
            </w:r>
          </w:p>
        </w:tc>
        <w:tc>
          <w:tcPr>
            <w:tcW w:w="674" w:type="dxa"/>
          </w:tcPr>
          <w:p w:rsidR="00D01D9B" w:rsidRPr="00F533E9" w:rsidRDefault="00D01D9B" w:rsidP="00AA30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25</w:t>
            </w:r>
          </w:p>
        </w:tc>
      </w:tr>
      <w:tr w:rsidR="00D01D9B" w:rsidRPr="00F533E9" w:rsidTr="00621DBE">
        <w:tc>
          <w:tcPr>
            <w:tcW w:w="392" w:type="dxa"/>
          </w:tcPr>
          <w:p w:rsidR="00D01D9B" w:rsidRPr="00F533E9" w:rsidRDefault="00D01D9B" w:rsidP="00AA30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caps/>
                <w:sz w:val="28"/>
                <w:szCs w:val="28"/>
              </w:rPr>
            </w:pPr>
            <w:r w:rsidRPr="00F533E9">
              <w:rPr>
                <w:caps/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:rsidR="00D01D9B" w:rsidRPr="00F533E9" w:rsidRDefault="00D01D9B" w:rsidP="00AA30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4" w:type="dxa"/>
          </w:tcPr>
          <w:p w:rsidR="00D01D9B" w:rsidRPr="00F533E9" w:rsidRDefault="00D01D9B" w:rsidP="00AA30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27</w:t>
            </w:r>
          </w:p>
        </w:tc>
      </w:tr>
      <w:tr w:rsidR="00D01D9B" w:rsidRPr="00F74418" w:rsidTr="00621DBE">
        <w:tc>
          <w:tcPr>
            <w:tcW w:w="392" w:type="dxa"/>
          </w:tcPr>
          <w:p w:rsidR="00D01D9B" w:rsidRPr="00F533E9" w:rsidRDefault="00D01D9B" w:rsidP="00AA30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caps/>
                <w:sz w:val="28"/>
                <w:szCs w:val="28"/>
              </w:rPr>
            </w:pPr>
            <w:r w:rsidRPr="00F533E9">
              <w:rPr>
                <w:caps/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:rsidR="00D01D9B" w:rsidRPr="00F533E9" w:rsidRDefault="00D01D9B" w:rsidP="00E124B4">
            <w:pPr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Лист регистрации  дополнений и изменений в рабочей программе учебной дисциплины «Английский язык»</w:t>
            </w:r>
          </w:p>
          <w:p w:rsidR="00D01D9B" w:rsidRPr="00F533E9" w:rsidRDefault="00D01D9B" w:rsidP="00E55FA9">
            <w:pPr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профессии 35.01.13 Тракторист-машинист сельскохозяйственного производства</w:t>
            </w:r>
          </w:p>
          <w:p w:rsidR="00D01D9B" w:rsidRPr="00F533E9" w:rsidRDefault="00D01D9B" w:rsidP="00E124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74" w:type="dxa"/>
          </w:tcPr>
          <w:p w:rsidR="00D01D9B" w:rsidRPr="00F533E9" w:rsidRDefault="00D01D9B" w:rsidP="00AA301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30</w:t>
            </w:r>
          </w:p>
        </w:tc>
      </w:tr>
    </w:tbl>
    <w:p w:rsidR="00D01D9B" w:rsidRPr="00F74418" w:rsidRDefault="00D01D9B" w:rsidP="00AA30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highlight w:val="yellow"/>
        </w:rPr>
      </w:pPr>
    </w:p>
    <w:p w:rsidR="00D01D9B" w:rsidRPr="00F74418" w:rsidRDefault="00D01D9B" w:rsidP="00463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highlight w:val="yellow"/>
        </w:rPr>
      </w:pPr>
    </w:p>
    <w:p w:rsidR="00D01D9B" w:rsidRPr="00F74418" w:rsidRDefault="00D01D9B" w:rsidP="00463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highlight w:val="yellow"/>
          <w:u w:val="single"/>
        </w:rPr>
      </w:pPr>
    </w:p>
    <w:p w:rsidR="00D01D9B" w:rsidRPr="00F74418" w:rsidRDefault="00D01D9B" w:rsidP="00463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highlight w:val="yellow"/>
          <w:u w:val="single"/>
        </w:rPr>
      </w:pPr>
    </w:p>
    <w:p w:rsidR="00D01D9B" w:rsidRPr="00F74418" w:rsidRDefault="00D01D9B" w:rsidP="00463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highlight w:val="yellow"/>
          <w:u w:val="single"/>
        </w:rPr>
      </w:pPr>
    </w:p>
    <w:p w:rsidR="00D01D9B" w:rsidRPr="00F74418" w:rsidRDefault="00D01D9B" w:rsidP="00463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highlight w:val="yellow"/>
          <w:u w:val="single"/>
        </w:rPr>
      </w:pPr>
    </w:p>
    <w:p w:rsidR="00D01D9B" w:rsidRPr="00F74418" w:rsidRDefault="00D01D9B" w:rsidP="00463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highlight w:val="yellow"/>
          <w:u w:val="single"/>
        </w:rPr>
      </w:pPr>
    </w:p>
    <w:p w:rsidR="00D01D9B" w:rsidRPr="00F74418" w:rsidRDefault="00D01D9B" w:rsidP="00463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highlight w:val="yellow"/>
          <w:u w:val="single"/>
        </w:rPr>
      </w:pPr>
    </w:p>
    <w:p w:rsidR="00D01D9B" w:rsidRPr="00F74418" w:rsidRDefault="00D01D9B" w:rsidP="00463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highlight w:val="yellow"/>
          <w:u w:val="single"/>
        </w:rPr>
      </w:pPr>
    </w:p>
    <w:p w:rsidR="00D01D9B" w:rsidRPr="00F74418" w:rsidRDefault="00D01D9B" w:rsidP="00463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highlight w:val="yellow"/>
          <w:u w:val="single"/>
        </w:rPr>
      </w:pPr>
    </w:p>
    <w:p w:rsidR="00D01D9B" w:rsidRPr="00F74418" w:rsidRDefault="00D01D9B" w:rsidP="00463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highlight w:val="yellow"/>
          <w:u w:val="single"/>
        </w:rPr>
      </w:pPr>
    </w:p>
    <w:p w:rsidR="00D01D9B" w:rsidRPr="00F74418" w:rsidRDefault="00D01D9B" w:rsidP="00463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highlight w:val="yellow"/>
          <w:u w:val="single"/>
        </w:rPr>
      </w:pPr>
    </w:p>
    <w:p w:rsidR="00D01D9B" w:rsidRPr="00F74418" w:rsidRDefault="00D01D9B" w:rsidP="00463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highlight w:val="yellow"/>
          <w:u w:val="single"/>
        </w:rPr>
      </w:pPr>
    </w:p>
    <w:p w:rsidR="00D01D9B" w:rsidRPr="00F74418" w:rsidRDefault="00D01D9B" w:rsidP="00463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highlight w:val="yellow"/>
          <w:u w:val="single"/>
        </w:rPr>
      </w:pPr>
    </w:p>
    <w:p w:rsidR="00D01D9B" w:rsidRPr="00F74418" w:rsidRDefault="00D01D9B" w:rsidP="00463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highlight w:val="yellow"/>
          <w:u w:val="single"/>
        </w:rPr>
      </w:pPr>
    </w:p>
    <w:p w:rsidR="00D01D9B" w:rsidRPr="00F74418" w:rsidRDefault="00D01D9B" w:rsidP="00463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highlight w:val="yellow"/>
          <w:u w:val="single"/>
        </w:rPr>
      </w:pPr>
    </w:p>
    <w:p w:rsidR="00D01D9B" w:rsidRPr="00F74418" w:rsidRDefault="00D01D9B" w:rsidP="00463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highlight w:val="yellow"/>
          <w:u w:val="single"/>
        </w:rPr>
      </w:pPr>
    </w:p>
    <w:p w:rsidR="00D01D9B" w:rsidRPr="00F74418" w:rsidRDefault="00D01D9B" w:rsidP="00463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highlight w:val="yellow"/>
          <w:u w:val="single"/>
        </w:rPr>
      </w:pPr>
    </w:p>
    <w:p w:rsidR="00D01D9B" w:rsidRPr="00F74418" w:rsidRDefault="00D01D9B" w:rsidP="00463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highlight w:val="yellow"/>
          <w:u w:val="single"/>
        </w:rPr>
      </w:pPr>
    </w:p>
    <w:p w:rsidR="00D01D9B" w:rsidRPr="00F74418" w:rsidRDefault="00D01D9B" w:rsidP="00463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highlight w:val="yellow"/>
        </w:rPr>
      </w:pPr>
    </w:p>
    <w:p w:rsidR="00D01D9B" w:rsidRPr="00F74418" w:rsidRDefault="00D01D9B" w:rsidP="00463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  <w:highlight w:val="yellow"/>
        </w:rPr>
      </w:pPr>
    </w:p>
    <w:p w:rsidR="00D01D9B" w:rsidRPr="00F74418" w:rsidRDefault="00D01D9B" w:rsidP="00463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  <w:highlight w:val="yellow"/>
        </w:rPr>
      </w:pPr>
    </w:p>
    <w:p w:rsidR="00D01D9B" w:rsidRPr="00F74418" w:rsidRDefault="00D01D9B" w:rsidP="00463E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  <w:highlight w:val="yellow"/>
        </w:rPr>
      </w:pPr>
    </w:p>
    <w:p w:rsidR="00D01D9B" w:rsidRPr="00F74418" w:rsidRDefault="00D01D9B" w:rsidP="00E510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  <w:sz w:val="28"/>
          <w:szCs w:val="28"/>
          <w:highlight w:val="yellow"/>
        </w:rPr>
      </w:pPr>
    </w:p>
    <w:p w:rsidR="00D01D9B" w:rsidRPr="00F74418" w:rsidRDefault="00D01D9B" w:rsidP="00E510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  <w:sz w:val="28"/>
          <w:szCs w:val="28"/>
          <w:highlight w:val="yellow"/>
        </w:rPr>
      </w:pPr>
    </w:p>
    <w:p w:rsidR="00D01D9B" w:rsidRPr="00F74418" w:rsidRDefault="00D01D9B" w:rsidP="00E510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caps/>
          <w:sz w:val="28"/>
          <w:szCs w:val="28"/>
          <w:highlight w:val="yellow"/>
        </w:rPr>
      </w:pPr>
    </w:p>
    <w:p w:rsidR="00D01D9B" w:rsidRPr="00F74418" w:rsidRDefault="00D01D9B" w:rsidP="00345D1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uppressAutoHyphens/>
        <w:autoSpaceDE w:val="0"/>
        <w:autoSpaceDN w:val="0"/>
        <w:adjustRightInd w:val="0"/>
        <w:spacing w:line="360" w:lineRule="auto"/>
        <w:rPr>
          <w:b/>
          <w:caps/>
          <w:sz w:val="28"/>
          <w:szCs w:val="28"/>
          <w:highlight w:val="yellow"/>
        </w:rPr>
      </w:pPr>
    </w:p>
    <w:p w:rsidR="00D01D9B" w:rsidRPr="00F533E9" w:rsidRDefault="00D01D9B" w:rsidP="00345D1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uppressAutoHyphens/>
        <w:autoSpaceDE w:val="0"/>
        <w:autoSpaceDN w:val="0"/>
        <w:adjustRightInd w:val="0"/>
        <w:spacing w:line="360" w:lineRule="auto"/>
        <w:jc w:val="center"/>
        <w:rPr>
          <w:rStyle w:val="FontStyle12"/>
          <w:b/>
          <w:caps/>
          <w:sz w:val="28"/>
          <w:szCs w:val="28"/>
        </w:rPr>
      </w:pPr>
      <w:r w:rsidRPr="00F533E9">
        <w:rPr>
          <w:rStyle w:val="FontStyle12"/>
          <w:b/>
          <w:bCs/>
          <w:sz w:val="28"/>
          <w:szCs w:val="28"/>
        </w:rPr>
        <w:t>ПАСПОРТ   ПРОГРАММЫ  УЧЕБНОЙ ДИСЦИПЛИНЫ</w:t>
      </w:r>
    </w:p>
    <w:p w:rsidR="00D01D9B" w:rsidRPr="00F533E9" w:rsidRDefault="00D01D9B" w:rsidP="00AA3018">
      <w:pPr>
        <w:pStyle w:val="Style3"/>
        <w:widowControl/>
        <w:spacing w:line="240" w:lineRule="auto"/>
        <w:jc w:val="center"/>
        <w:rPr>
          <w:rStyle w:val="FontStyle12"/>
          <w:b/>
          <w:bCs/>
          <w:sz w:val="28"/>
          <w:szCs w:val="28"/>
        </w:rPr>
      </w:pPr>
      <w:r w:rsidRPr="00F533E9">
        <w:rPr>
          <w:rStyle w:val="FontStyle12"/>
          <w:b/>
          <w:bCs/>
          <w:sz w:val="28"/>
          <w:szCs w:val="28"/>
        </w:rPr>
        <w:t>АНГЛИЙСКИЙ ЯЗЫК</w:t>
      </w:r>
    </w:p>
    <w:p w:rsidR="00D01D9B" w:rsidRPr="00F533E9" w:rsidRDefault="00D01D9B" w:rsidP="00AA3018">
      <w:pPr>
        <w:pStyle w:val="Style3"/>
        <w:widowControl/>
        <w:spacing w:line="240" w:lineRule="auto"/>
        <w:jc w:val="center"/>
        <w:rPr>
          <w:rStyle w:val="FontStyle12"/>
          <w:b/>
          <w:bCs/>
          <w:sz w:val="28"/>
          <w:szCs w:val="28"/>
        </w:rPr>
      </w:pPr>
    </w:p>
    <w:p w:rsidR="00D01D9B" w:rsidRPr="00F533E9" w:rsidRDefault="00D01D9B" w:rsidP="00F42309">
      <w:pPr>
        <w:pStyle w:val="Style5"/>
        <w:widowControl/>
        <w:spacing w:line="240" w:lineRule="auto"/>
        <w:ind w:firstLine="709"/>
        <w:rPr>
          <w:rStyle w:val="FontStyle12"/>
          <w:b/>
          <w:bCs/>
          <w:sz w:val="28"/>
          <w:szCs w:val="28"/>
        </w:rPr>
      </w:pPr>
      <w:r w:rsidRPr="00F533E9">
        <w:rPr>
          <w:rStyle w:val="FontStyle11"/>
          <w:bCs/>
          <w:sz w:val="28"/>
          <w:szCs w:val="28"/>
        </w:rPr>
        <w:t xml:space="preserve">1.1. </w:t>
      </w:r>
      <w:r w:rsidRPr="00F533E9">
        <w:rPr>
          <w:rStyle w:val="FontStyle12"/>
          <w:b/>
          <w:bCs/>
          <w:sz w:val="28"/>
          <w:szCs w:val="28"/>
        </w:rPr>
        <w:t xml:space="preserve">Область применения </w:t>
      </w:r>
      <w:r>
        <w:rPr>
          <w:rStyle w:val="FontStyle12"/>
          <w:b/>
          <w:bCs/>
          <w:sz w:val="28"/>
          <w:szCs w:val="28"/>
        </w:rPr>
        <w:t>рабочей</w:t>
      </w:r>
      <w:r w:rsidRPr="00F533E9">
        <w:rPr>
          <w:rStyle w:val="FontStyle12"/>
          <w:b/>
          <w:bCs/>
          <w:sz w:val="28"/>
          <w:szCs w:val="28"/>
        </w:rPr>
        <w:t xml:space="preserve"> программы</w:t>
      </w:r>
    </w:p>
    <w:p w:rsidR="00D01D9B" w:rsidRPr="00F533E9" w:rsidRDefault="00D01D9B" w:rsidP="00F42309">
      <w:pPr>
        <w:pStyle w:val="210"/>
        <w:ind w:firstLine="680"/>
        <w:rPr>
          <w:sz w:val="28"/>
          <w:szCs w:val="28"/>
        </w:rPr>
      </w:pPr>
      <w:r w:rsidRPr="00F533E9">
        <w:rPr>
          <w:sz w:val="28"/>
          <w:szCs w:val="28"/>
        </w:rPr>
        <w:t>Настоящая  программа учебной дисциплины ориентирована на реализацию федерального компонента государственного образовательного ста</w:t>
      </w:r>
      <w:r>
        <w:rPr>
          <w:sz w:val="28"/>
          <w:szCs w:val="28"/>
        </w:rPr>
        <w:t xml:space="preserve">ндарта (далее – ФГОС) среднего </w:t>
      </w:r>
      <w:r w:rsidRPr="00F533E9">
        <w:rPr>
          <w:sz w:val="28"/>
          <w:szCs w:val="28"/>
        </w:rPr>
        <w:t xml:space="preserve">общего образования </w:t>
      </w:r>
      <w:r w:rsidRPr="00F533E9">
        <w:rPr>
          <w:b/>
          <w:i/>
          <w:sz w:val="28"/>
          <w:szCs w:val="28"/>
        </w:rPr>
        <w:t xml:space="preserve">английский язык </w:t>
      </w:r>
      <w:r w:rsidRPr="00F533E9">
        <w:rPr>
          <w:sz w:val="28"/>
          <w:szCs w:val="28"/>
        </w:rPr>
        <w:t>на</w:t>
      </w:r>
      <w:r w:rsidRPr="00F533E9">
        <w:rPr>
          <w:b/>
          <w:i/>
          <w:sz w:val="28"/>
          <w:szCs w:val="28"/>
        </w:rPr>
        <w:t xml:space="preserve"> </w:t>
      </w:r>
      <w:r w:rsidRPr="00F533E9">
        <w:rPr>
          <w:sz w:val="28"/>
          <w:szCs w:val="28"/>
        </w:rPr>
        <w:t>базовом 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D01D9B" w:rsidRPr="00F533E9" w:rsidRDefault="00D01D9B" w:rsidP="00F42309">
      <w:pPr>
        <w:ind w:firstLine="680"/>
        <w:jc w:val="both"/>
        <w:rPr>
          <w:sz w:val="28"/>
          <w:szCs w:val="28"/>
        </w:rPr>
      </w:pPr>
      <w:r w:rsidRPr="00F533E9">
        <w:rPr>
          <w:sz w:val="28"/>
          <w:szCs w:val="28"/>
        </w:rPr>
        <w:t>Рабочая программа учебной дисциплины «АНГЛИЙСКИЙ ЯЗЫК» является частью основной профессиональной образовательной программы в соответствии с Федеральным Государственным Образовательным Стандартом по профессии</w:t>
      </w:r>
    </w:p>
    <w:p w:rsidR="00D01D9B" w:rsidRPr="00F533E9" w:rsidRDefault="00D01D9B" w:rsidP="00E55FA9">
      <w:pPr>
        <w:rPr>
          <w:sz w:val="28"/>
          <w:szCs w:val="28"/>
        </w:rPr>
      </w:pPr>
      <w:r w:rsidRPr="00F533E9">
        <w:rPr>
          <w:sz w:val="28"/>
          <w:szCs w:val="28"/>
        </w:rPr>
        <w:t>СПО 35.01.13 Тракторист-машинист сельскохозяйственного производства</w:t>
      </w:r>
    </w:p>
    <w:p w:rsidR="00D01D9B" w:rsidRPr="00F533E9" w:rsidRDefault="00D01D9B" w:rsidP="00F42309">
      <w:pPr>
        <w:contextualSpacing/>
        <w:jc w:val="both"/>
        <w:rPr>
          <w:sz w:val="28"/>
          <w:szCs w:val="28"/>
        </w:rPr>
      </w:pPr>
    </w:p>
    <w:p w:rsidR="00D01D9B" w:rsidRPr="00111DFA" w:rsidRDefault="00D01D9B" w:rsidP="00F624CB">
      <w:pPr>
        <w:pStyle w:val="Style5"/>
        <w:widowControl/>
        <w:spacing w:line="240" w:lineRule="auto"/>
        <w:ind w:firstLine="708"/>
        <w:rPr>
          <w:rStyle w:val="FontStyle12"/>
          <w:b/>
          <w:bCs/>
          <w:sz w:val="28"/>
          <w:szCs w:val="28"/>
        </w:rPr>
      </w:pPr>
      <w:r w:rsidRPr="001564F9">
        <w:rPr>
          <w:rStyle w:val="FontStyle11"/>
          <w:bCs/>
          <w:sz w:val="28"/>
          <w:szCs w:val="28"/>
        </w:rPr>
        <w:t>1</w:t>
      </w:r>
      <w:r w:rsidRPr="001564F9">
        <w:rPr>
          <w:rStyle w:val="FontStyle12"/>
          <w:b/>
          <w:bCs/>
          <w:sz w:val="28"/>
          <w:szCs w:val="28"/>
        </w:rPr>
        <w:t>.2.Место учебной дисциплины в структуре ос</w:t>
      </w:r>
      <w:r w:rsidRPr="00111DFA">
        <w:rPr>
          <w:rStyle w:val="FontStyle12"/>
          <w:b/>
          <w:bCs/>
          <w:sz w:val="28"/>
          <w:szCs w:val="28"/>
        </w:rPr>
        <w:t>новной профессиональной образовательной программы</w:t>
      </w:r>
    </w:p>
    <w:p w:rsidR="00D01D9B" w:rsidRPr="007C60CC" w:rsidRDefault="00D01D9B" w:rsidP="00F624CB">
      <w:pPr>
        <w:pStyle w:val="c7c4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7C60CC">
        <w:rPr>
          <w:rStyle w:val="c2"/>
          <w:color w:val="000000"/>
          <w:sz w:val="28"/>
          <w:szCs w:val="28"/>
          <w:shd w:val="clear" w:color="auto" w:fill="FFFFFF"/>
        </w:rPr>
        <w:t>Иностранный язык (в том числе английский) входит в общеобразовательную область «Филология». Основное назначение  иностранного языка состоит в формировании коммуникативной компетенции, т.е. способности и готовности осуществлять иноязычное межличностное и межкультурное  общение с носителями языка.</w:t>
      </w:r>
    </w:p>
    <w:p w:rsidR="00D01D9B" w:rsidRPr="007C60CC" w:rsidRDefault="00D01D9B" w:rsidP="00F624CB">
      <w:pPr>
        <w:pStyle w:val="c7c4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7C60CC">
        <w:rPr>
          <w:rStyle w:val="c2"/>
          <w:color w:val="000000"/>
          <w:sz w:val="28"/>
          <w:szCs w:val="28"/>
          <w:shd w:val="clear" w:color="auto" w:fill="FFFFFF"/>
        </w:rPr>
        <w:t>Иностранный язык как учебный предмет характеризуется</w:t>
      </w:r>
    </w:p>
    <w:p w:rsidR="00D01D9B" w:rsidRPr="007C60CC" w:rsidRDefault="00D01D9B" w:rsidP="00F624CB">
      <w:pPr>
        <w:numPr>
          <w:ilvl w:val="0"/>
          <w:numId w:val="12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 межпредметностью (</w:t>
      </w:r>
      <w:r w:rsidRPr="007C60CC">
        <w:rPr>
          <w:rStyle w:val="c2"/>
          <w:color w:val="000000"/>
          <w:sz w:val="28"/>
          <w:szCs w:val="28"/>
          <w:shd w:val="clear" w:color="auto" w:fill="FFFFFF"/>
        </w:rPr>
        <w:t>содержанием речи на иностранном языке могут быть сведения  из разных областей знаний, например, литературы, искусства, истории, географии, математики и др.)</w:t>
      </w:r>
    </w:p>
    <w:p w:rsidR="00D01D9B" w:rsidRPr="007C60CC" w:rsidRDefault="00D01D9B" w:rsidP="00F624CB">
      <w:pPr>
        <w:numPr>
          <w:ilvl w:val="0"/>
          <w:numId w:val="12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7C60CC">
        <w:rPr>
          <w:rStyle w:val="c2"/>
          <w:color w:val="000000"/>
          <w:sz w:val="28"/>
          <w:szCs w:val="28"/>
          <w:shd w:val="clear" w:color="auto" w:fill="FFFFFF"/>
        </w:rPr>
        <w:t>многоуровневостью (с одной стороны необходимо овладение различными языковыми средствами, соотносящимися с аспектами языка: лексическим, грамматическим, фонетическим, с другой – умениями в четырех видах речевой деятельности)</w:t>
      </w:r>
    </w:p>
    <w:p w:rsidR="00D01D9B" w:rsidRPr="007C60CC" w:rsidRDefault="00D01D9B" w:rsidP="00F624CB">
      <w:pPr>
        <w:numPr>
          <w:ilvl w:val="0"/>
          <w:numId w:val="12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7C60CC">
        <w:rPr>
          <w:rStyle w:val="c2"/>
          <w:color w:val="000000"/>
          <w:sz w:val="28"/>
          <w:szCs w:val="28"/>
          <w:shd w:val="clear" w:color="auto" w:fill="FFFFFF"/>
        </w:rPr>
        <w:t>полифункциональностью (может выступать как цель обучения и как средство приобретения сведений в самых различных областях знания).</w:t>
      </w:r>
    </w:p>
    <w:p w:rsidR="00D01D9B" w:rsidRPr="007C60CC" w:rsidRDefault="00D01D9B" w:rsidP="00F624CB">
      <w:pPr>
        <w:pStyle w:val="c7c4"/>
        <w:spacing w:before="0" w:beforeAutospacing="0" w:after="0" w:afterAutospacing="0"/>
        <w:jc w:val="both"/>
        <w:rPr>
          <w:rStyle w:val="FontStyle11"/>
          <w:b w:val="0"/>
          <w:color w:val="000000"/>
          <w:sz w:val="28"/>
          <w:szCs w:val="28"/>
          <w:shd w:val="clear" w:color="auto" w:fill="FFFFFF"/>
        </w:rPr>
      </w:pPr>
      <w:r w:rsidRPr="007C60CC">
        <w:rPr>
          <w:rStyle w:val="c2"/>
          <w:color w:val="000000"/>
          <w:sz w:val="28"/>
          <w:szCs w:val="28"/>
          <w:shd w:val="clear" w:color="auto" w:fill="FFFFFF"/>
        </w:rPr>
        <w:t>   Данная рабочая программа нацелена на реализацию личностно-ориентированного, коммуникативно-когнитивного, социокультурного  деятельностного подхода к обучению английскому языку.</w:t>
      </w:r>
    </w:p>
    <w:p w:rsidR="00D01D9B" w:rsidRDefault="00D01D9B" w:rsidP="00F624CB">
      <w:pPr>
        <w:pStyle w:val="c4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 w:rsidRPr="001962A9">
        <w:rPr>
          <w:rStyle w:val="c2"/>
          <w:color w:val="000000"/>
          <w:sz w:val="28"/>
          <w:szCs w:val="28"/>
          <w:shd w:val="clear" w:color="auto" w:fill="FFFFFF"/>
        </w:rPr>
        <w:t xml:space="preserve">Особенностью преподавания </w:t>
      </w:r>
      <w:r>
        <w:rPr>
          <w:rStyle w:val="c2"/>
          <w:color w:val="000000"/>
          <w:sz w:val="28"/>
          <w:szCs w:val="28"/>
          <w:shd w:val="clear" w:color="auto" w:fill="FFFFFF"/>
        </w:rPr>
        <w:t>Английского</w:t>
      </w:r>
      <w:r w:rsidRPr="001962A9">
        <w:rPr>
          <w:rStyle w:val="c2"/>
          <w:color w:val="000000"/>
          <w:sz w:val="28"/>
          <w:szCs w:val="28"/>
          <w:shd w:val="clear" w:color="auto" w:fill="FFFFFF"/>
        </w:rPr>
        <w:t xml:space="preserve"> языка в техникуме является профессиональная направленность: опора на профессиональные знания, умения и интересы учащихся.</w:t>
      </w:r>
    </w:p>
    <w:p w:rsidR="00D01D9B" w:rsidRPr="00125A32" w:rsidRDefault="00D01D9B" w:rsidP="00F624CB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14"/>
        <w:jc w:val="both"/>
        <w:rPr>
          <w:sz w:val="28"/>
          <w:szCs w:val="28"/>
        </w:rPr>
      </w:pPr>
      <w:r w:rsidRPr="00125A32">
        <w:rPr>
          <w:sz w:val="28"/>
          <w:szCs w:val="28"/>
        </w:rPr>
        <w:t xml:space="preserve">В результате освоения дисциплины будущий специалист должен овладеть </w:t>
      </w:r>
      <w:r w:rsidRPr="00125A32">
        <w:rPr>
          <w:sz w:val="28"/>
          <w:szCs w:val="28"/>
          <w:u w:val="single"/>
        </w:rPr>
        <w:t>общими компетенциями</w:t>
      </w:r>
      <w:r w:rsidRPr="00125A32">
        <w:rPr>
          <w:sz w:val="28"/>
          <w:szCs w:val="28"/>
        </w:rPr>
        <w:t>, включающими в себя способность:</w:t>
      </w:r>
    </w:p>
    <w:p w:rsidR="00D01D9B" w:rsidRPr="00125A32" w:rsidRDefault="00D01D9B" w:rsidP="00F624CB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14"/>
        <w:jc w:val="both"/>
        <w:rPr>
          <w:sz w:val="28"/>
          <w:szCs w:val="28"/>
        </w:rPr>
      </w:pPr>
    </w:p>
    <w:p w:rsidR="00D01D9B" w:rsidRPr="00125A32" w:rsidRDefault="00D01D9B" w:rsidP="00F624CB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25A32">
        <w:rPr>
          <w:color w:val="000000"/>
          <w:sz w:val="28"/>
          <w:szCs w:val="28"/>
          <w:lang w:val="en-US"/>
        </w:rPr>
        <w:t>OK</w:t>
      </w:r>
      <w:r w:rsidRPr="00125A32">
        <w:rPr>
          <w:color w:val="000000"/>
          <w:sz w:val="28"/>
          <w:szCs w:val="28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D01D9B" w:rsidRPr="00125A32" w:rsidRDefault="00D01D9B" w:rsidP="00F624CB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25A32">
        <w:rPr>
          <w:color w:val="000000"/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D01D9B" w:rsidRPr="00125A32" w:rsidRDefault="00D01D9B" w:rsidP="00F624CB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25A32">
        <w:rPr>
          <w:color w:val="000000"/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D01D9B" w:rsidRPr="00125A32" w:rsidRDefault="00D01D9B" w:rsidP="00F624CB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25A32">
        <w:rPr>
          <w:color w:val="000000"/>
          <w:sz w:val="28"/>
          <w:szCs w:val="28"/>
        </w:rPr>
        <w:t>ОК 4. Осуществлять поиск информации, необходимой для эффективного выполнения профессиональных задач.</w:t>
      </w:r>
    </w:p>
    <w:p w:rsidR="00D01D9B" w:rsidRPr="00125A32" w:rsidRDefault="00D01D9B" w:rsidP="00F624CB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25A32">
        <w:rPr>
          <w:color w:val="000000"/>
          <w:sz w:val="28"/>
          <w:szCs w:val="28"/>
          <w:lang w:val="en-US"/>
        </w:rPr>
        <w:t>OK</w:t>
      </w:r>
      <w:r w:rsidRPr="00125A32">
        <w:rPr>
          <w:color w:val="000000"/>
          <w:sz w:val="28"/>
          <w:szCs w:val="28"/>
        </w:rPr>
        <w:t xml:space="preserve"> 5. Использовать информационно-коммуникационные технологии в профессиональной деятельности.</w:t>
      </w:r>
    </w:p>
    <w:p w:rsidR="00D01D9B" w:rsidRPr="00125A32" w:rsidRDefault="00D01D9B" w:rsidP="00F624CB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25A32">
        <w:rPr>
          <w:color w:val="000000"/>
          <w:sz w:val="28"/>
          <w:szCs w:val="28"/>
        </w:rPr>
        <w:t>ОК 6. Работать в команде, эффективно общаться с коллегами, руководством, клиентами.</w:t>
      </w:r>
    </w:p>
    <w:p w:rsidR="00D01D9B" w:rsidRPr="00125A32" w:rsidRDefault="00D01D9B" w:rsidP="00F624CB">
      <w:pPr>
        <w:pStyle w:val="NormalWeb"/>
        <w:shd w:val="clear" w:color="auto" w:fill="FFFFFF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125A32">
        <w:rPr>
          <w:sz w:val="28"/>
          <w:szCs w:val="28"/>
        </w:rPr>
        <w:t>ОК 7. Брать на себя ответственность за работу членов команды (подчиненных), за результат выполнения заданий.</w:t>
      </w:r>
    </w:p>
    <w:p w:rsidR="00D01D9B" w:rsidRPr="00125A32" w:rsidRDefault="00D01D9B" w:rsidP="00F624CB">
      <w:pPr>
        <w:pStyle w:val="NormalWeb"/>
        <w:shd w:val="clear" w:color="auto" w:fill="FFFFFF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125A32">
        <w:rPr>
          <w:sz w:val="28"/>
          <w:szCs w:val="28"/>
        </w:rPr>
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01D9B" w:rsidRPr="00125A32" w:rsidRDefault="00D01D9B" w:rsidP="00F624CB">
      <w:pPr>
        <w:pStyle w:val="NormalWeb"/>
        <w:shd w:val="clear" w:color="auto" w:fill="FFFFFF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125A32">
        <w:rPr>
          <w:sz w:val="28"/>
          <w:szCs w:val="28"/>
        </w:rPr>
        <w:t>ОК 9. Ориентироваться в условиях частой смены технологий в профессиональной деятельности.</w:t>
      </w:r>
    </w:p>
    <w:p w:rsidR="00D01D9B" w:rsidRPr="00D9506E" w:rsidRDefault="00D01D9B" w:rsidP="00F624CB">
      <w:pPr>
        <w:pStyle w:val="c4"/>
        <w:spacing w:before="0" w:beforeAutospacing="0" w:after="0" w:afterAutospacing="0"/>
        <w:jc w:val="both"/>
        <w:rPr>
          <w:rStyle w:val="FontStyle11"/>
          <w:b w:val="0"/>
          <w:color w:val="000000"/>
          <w:sz w:val="28"/>
          <w:szCs w:val="28"/>
          <w:shd w:val="clear" w:color="auto" w:fill="FFFFFF"/>
        </w:rPr>
      </w:pPr>
    </w:p>
    <w:p w:rsidR="00D01D9B" w:rsidRPr="00D76745" w:rsidRDefault="00D01D9B" w:rsidP="00F624CB">
      <w:pPr>
        <w:pStyle w:val="Style3"/>
        <w:widowControl/>
        <w:spacing w:line="240" w:lineRule="auto"/>
        <w:ind w:left="708"/>
        <w:jc w:val="both"/>
        <w:rPr>
          <w:sz w:val="28"/>
          <w:szCs w:val="28"/>
        </w:rPr>
      </w:pPr>
      <w:r w:rsidRPr="00111DFA">
        <w:rPr>
          <w:rStyle w:val="FontStyle11"/>
          <w:bCs/>
          <w:sz w:val="28"/>
          <w:szCs w:val="28"/>
        </w:rPr>
        <w:t>1.3</w:t>
      </w:r>
      <w:r w:rsidRPr="00111DFA">
        <w:rPr>
          <w:rStyle w:val="FontStyle12"/>
          <w:sz w:val="28"/>
          <w:szCs w:val="28"/>
        </w:rPr>
        <w:t>.</w:t>
      </w:r>
      <w:r w:rsidRPr="00111DFA">
        <w:rPr>
          <w:rStyle w:val="FontStyle12"/>
          <w:b/>
          <w:bCs/>
          <w:sz w:val="28"/>
          <w:szCs w:val="28"/>
        </w:rPr>
        <w:t>Цели и задачи учебной дисциплины - требования к результатам освоения учебной</w:t>
      </w:r>
      <w:r>
        <w:rPr>
          <w:rStyle w:val="FontStyle12"/>
          <w:b/>
          <w:bCs/>
          <w:sz w:val="28"/>
          <w:szCs w:val="28"/>
        </w:rPr>
        <w:t xml:space="preserve"> </w:t>
      </w:r>
      <w:r w:rsidRPr="00111DFA">
        <w:rPr>
          <w:rStyle w:val="FontStyle12"/>
          <w:b/>
          <w:bCs/>
          <w:sz w:val="28"/>
          <w:szCs w:val="28"/>
        </w:rPr>
        <w:t>дисциплины:</w:t>
      </w:r>
    </w:p>
    <w:p w:rsidR="00D01D9B" w:rsidRPr="00511295" w:rsidRDefault="00D01D9B" w:rsidP="00F624CB">
      <w:pPr>
        <w:pStyle w:val="3"/>
        <w:shd w:val="clear" w:color="auto" w:fill="auto"/>
        <w:spacing w:line="240" w:lineRule="auto"/>
        <w:ind w:left="20" w:right="20" w:firstLine="280"/>
        <w:rPr>
          <w:rFonts w:ascii="Times New Roman" w:hAnsi="Times New Roman"/>
          <w:sz w:val="28"/>
          <w:szCs w:val="28"/>
        </w:rPr>
      </w:pPr>
      <w:r w:rsidRPr="00511295">
        <w:rPr>
          <w:rStyle w:val="10"/>
          <w:rFonts w:ascii="Times New Roman" w:hAnsi="Times New Roman"/>
          <w:sz w:val="28"/>
          <w:szCs w:val="28"/>
        </w:rPr>
        <w:t>Освоение содержания учебной дисциплины «</w:t>
      </w:r>
      <w:r>
        <w:rPr>
          <w:rStyle w:val="10"/>
          <w:rFonts w:ascii="Times New Roman" w:hAnsi="Times New Roman"/>
          <w:sz w:val="28"/>
          <w:szCs w:val="28"/>
        </w:rPr>
        <w:t>Иностранный</w:t>
      </w:r>
      <w:r w:rsidRPr="00511295">
        <w:rPr>
          <w:rStyle w:val="10"/>
          <w:rFonts w:ascii="Times New Roman" w:hAnsi="Times New Roman"/>
          <w:sz w:val="28"/>
          <w:szCs w:val="28"/>
        </w:rPr>
        <w:t xml:space="preserve"> язык» обеспечивает до</w:t>
      </w:r>
      <w:r w:rsidRPr="00511295">
        <w:rPr>
          <w:rStyle w:val="10"/>
          <w:rFonts w:ascii="Times New Roman" w:hAnsi="Times New Roman"/>
          <w:sz w:val="28"/>
          <w:szCs w:val="28"/>
        </w:rPr>
        <w:softHyphen/>
        <w:t>стижение студентами следующих результатов:</w:t>
      </w:r>
    </w:p>
    <w:p w:rsidR="00D01D9B" w:rsidRPr="00511295" w:rsidRDefault="00D01D9B" w:rsidP="00F624CB">
      <w:pPr>
        <w:pStyle w:val="81"/>
        <w:numPr>
          <w:ilvl w:val="0"/>
          <w:numId w:val="45"/>
        </w:numPr>
        <w:shd w:val="clear" w:color="auto" w:fill="auto"/>
        <w:spacing w:line="240" w:lineRule="auto"/>
        <w:rPr>
          <w:rFonts w:ascii="Times New Roman" w:hAnsi="Times New Roman"/>
          <w:i w:val="0"/>
          <w:sz w:val="28"/>
          <w:szCs w:val="28"/>
        </w:rPr>
      </w:pPr>
      <w:r w:rsidRPr="00511295">
        <w:rPr>
          <w:rStyle w:val="80"/>
          <w:rFonts w:ascii="Times New Roman" w:hAnsi="Times New Roman"/>
          <w:b/>
          <w:sz w:val="28"/>
          <w:szCs w:val="28"/>
        </w:rPr>
        <w:t>личностных:</w:t>
      </w:r>
    </w:p>
    <w:p w:rsidR="00D01D9B" w:rsidRPr="00511295" w:rsidRDefault="00D01D9B" w:rsidP="00F624CB">
      <w:pPr>
        <w:pStyle w:val="3"/>
        <w:numPr>
          <w:ilvl w:val="0"/>
          <w:numId w:val="44"/>
        </w:numPr>
        <w:shd w:val="clear" w:color="auto" w:fill="auto"/>
        <w:spacing w:line="240" w:lineRule="auto"/>
        <w:ind w:left="860" w:right="20" w:hanging="280"/>
        <w:rPr>
          <w:rFonts w:ascii="Times New Roman" w:hAnsi="Times New Roman"/>
          <w:sz w:val="28"/>
          <w:szCs w:val="28"/>
        </w:rPr>
      </w:pPr>
      <w:r w:rsidRPr="00511295">
        <w:rPr>
          <w:rStyle w:val="10"/>
          <w:rFonts w:ascii="Times New Roman" w:hAnsi="Times New Roman"/>
          <w:sz w:val="28"/>
          <w:szCs w:val="28"/>
        </w:rPr>
        <w:t xml:space="preserve"> сформированность ценностного отношения к языку как культурному фено</w:t>
      </w:r>
      <w:r w:rsidRPr="00511295">
        <w:rPr>
          <w:rStyle w:val="10"/>
          <w:rFonts w:ascii="Times New Roman" w:hAnsi="Times New Roman"/>
          <w:sz w:val="28"/>
          <w:szCs w:val="28"/>
        </w:rPr>
        <w:softHyphen/>
        <w:t>мену и средству отображения развития общества, его истории и духовной культуры;</w:t>
      </w:r>
    </w:p>
    <w:p w:rsidR="00D01D9B" w:rsidRPr="00511295" w:rsidRDefault="00D01D9B" w:rsidP="00F624CB">
      <w:pPr>
        <w:pStyle w:val="3"/>
        <w:numPr>
          <w:ilvl w:val="0"/>
          <w:numId w:val="44"/>
        </w:numPr>
        <w:shd w:val="clear" w:color="auto" w:fill="auto"/>
        <w:spacing w:line="240" w:lineRule="auto"/>
        <w:ind w:left="860" w:right="20" w:hanging="280"/>
        <w:rPr>
          <w:rFonts w:ascii="Times New Roman" w:hAnsi="Times New Roman"/>
          <w:sz w:val="28"/>
          <w:szCs w:val="28"/>
        </w:rPr>
      </w:pPr>
      <w:r w:rsidRPr="00511295">
        <w:rPr>
          <w:rStyle w:val="10"/>
          <w:rFonts w:ascii="Times New Roman" w:hAnsi="Times New Roman"/>
          <w:sz w:val="28"/>
          <w:szCs w:val="28"/>
        </w:rPr>
        <w:t xml:space="preserve"> сформированность широкого представления о достижениях национальных культур, о роли англ</w:t>
      </w:r>
      <w:r w:rsidRPr="00511295">
        <w:rPr>
          <w:rStyle w:val="2"/>
          <w:rFonts w:ascii="Times New Roman" w:hAnsi="Times New Roman"/>
          <w:sz w:val="28"/>
          <w:szCs w:val="28"/>
        </w:rPr>
        <w:t>ий</w:t>
      </w:r>
      <w:r w:rsidRPr="00511295">
        <w:rPr>
          <w:rStyle w:val="10"/>
          <w:rFonts w:ascii="Times New Roman" w:hAnsi="Times New Roman"/>
          <w:sz w:val="28"/>
          <w:szCs w:val="28"/>
        </w:rPr>
        <w:t>ского языка и культуры в развитии мировой куль</w:t>
      </w:r>
      <w:r w:rsidRPr="00511295">
        <w:rPr>
          <w:rStyle w:val="10"/>
          <w:rFonts w:ascii="Times New Roman" w:hAnsi="Times New Roman"/>
          <w:sz w:val="28"/>
          <w:szCs w:val="28"/>
        </w:rPr>
        <w:softHyphen/>
        <w:t>туры;</w:t>
      </w:r>
    </w:p>
    <w:p w:rsidR="00D01D9B" w:rsidRPr="00511295" w:rsidRDefault="00D01D9B" w:rsidP="00F624CB">
      <w:pPr>
        <w:pStyle w:val="3"/>
        <w:numPr>
          <w:ilvl w:val="0"/>
          <w:numId w:val="44"/>
        </w:numPr>
        <w:shd w:val="clear" w:color="auto" w:fill="auto"/>
        <w:spacing w:line="240" w:lineRule="auto"/>
        <w:ind w:left="860" w:right="20" w:hanging="280"/>
        <w:rPr>
          <w:rFonts w:ascii="Times New Roman" w:hAnsi="Times New Roman"/>
          <w:sz w:val="28"/>
          <w:szCs w:val="28"/>
        </w:rPr>
      </w:pPr>
      <w:r w:rsidRPr="00511295">
        <w:rPr>
          <w:rStyle w:val="10"/>
          <w:rFonts w:ascii="Times New Roman" w:hAnsi="Times New Roman"/>
          <w:sz w:val="28"/>
          <w:szCs w:val="28"/>
        </w:rPr>
        <w:t xml:space="preserve"> развитие интереса и способности к наблюдению за иным способом мирови- дения;</w:t>
      </w:r>
    </w:p>
    <w:p w:rsidR="00D01D9B" w:rsidRPr="00511295" w:rsidRDefault="00D01D9B" w:rsidP="00F624CB">
      <w:pPr>
        <w:pStyle w:val="3"/>
        <w:numPr>
          <w:ilvl w:val="0"/>
          <w:numId w:val="44"/>
        </w:numPr>
        <w:shd w:val="clear" w:color="auto" w:fill="auto"/>
        <w:spacing w:line="240" w:lineRule="auto"/>
        <w:ind w:left="860" w:right="20" w:hanging="280"/>
        <w:rPr>
          <w:rFonts w:ascii="Times New Roman" w:hAnsi="Times New Roman"/>
          <w:sz w:val="28"/>
          <w:szCs w:val="28"/>
        </w:rPr>
      </w:pPr>
      <w:r w:rsidRPr="00511295">
        <w:rPr>
          <w:rStyle w:val="10"/>
          <w:rFonts w:ascii="Times New Roman" w:hAnsi="Times New Roman"/>
          <w:sz w:val="28"/>
          <w:szCs w:val="28"/>
        </w:rPr>
        <w:t xml:space="preserve"> осознание своего места в поликультурном мире; готовность и способность вести диалог на английском языке с представителями других культур, до</w:t>
      </w:r>
      <w:r w:rsidRPr="00511295">
        <w:rPr>
          <w:rStyle w:val="10"/>
          <w:rFonts w:ascii="Times New Roman" w:hAnsi="Times New Roman"/>
          <w:sz w:val="28"/>
          <w:szCs w:val="28"/>
        </w:rPr>
        <w:softHyphen/>
        <w:t>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D01D9B" w:rsidRPr="00511295" w:rsidRDefault="00D01D9B" w:rsidP="00F624CB">
      <w:pPr>
        <w:pStyle w:val="3"/>
        <w:numPr>
          <w:ilvl w:val="0"/>
          <w:numId w:val="44"/>
        </w:numPr>
        <w:shd w:val="clear" w:color="auto" w:fill="auto"/>
        <w:spacing w:line="240" w:lineRule="auto"/>
        <w:ind w:left="860" w:right="20" w:hanging="280"/>
        <w:rPr>
          <w:rFonts w:ascii="Times New Roman" w:hAnsi="Times New Roman"/>
          <w:sz w:val="28"/>
          <w:szCs w:val="28"/>
        </w:rPr>
      </w:pPr>
      <w:r w:rsidRPr="00511295">
        <w:rPr>
          <w:rStyle w:val="10"/>
          <w:rFonts w:ascii="Times New Roman" w:hAnsi="Times New Roman"/>
          <w:sz w:val="28"/>
          <w:szCs w:val="28"/>
        </w:rPr>
        <w:t xml:space="preserve"> готовность и способность к непрерывному образованию, включая самооб</w:t>
      </w:r>
      <w:r w:rsidRPr="00511295">
        <w:rPr>
          <w:rStyle w:val="10"/>
          <w:rFonts w:ascii="Times New Roman" w:hAnsi="Times New Roman"/>
          <w:sz w:val="28"/>
          <w:szCs w:val="28"/>
        </w:rPr>
        <w:softHyphen/>
        <w:t>разование, как в профессиональной области с использованием английского языка, так и в сфере английского языка;</w:t>
      </w:r>
    </w:p>
    <w:p w:rsidR="00D01D9B" w:rsidRPr="00511295" w:rsidRDefault="00D01D9B" w:rsidP="00F624CB">
      <w:pPr>
        <w:pStyle w:val="81"/>
        <w:numPr>
          <w:ilvl w:val="0"/>
          <w:numId w:val="45"/>
        </w:numPr>
        <w:shd w:val="clear" w:color="auto" w:fill="auto"/>
        <w:spacing w:line="240" w:lineRule="auto"/>
        <w:rPr>
          <w:rFonts w:ascii="Times New Roman" w:hAnsi="Times New Roman"/>
          <w:i w:val="0"/>
          <w:sz w:val="28"/>
          <w:szCs w:val="28"/>
        </w:rPr>
      </w:pPr>
      <w:r w:rsidRPr="00511295">
        <w:rPr>
          <w:rStyle w:val="80"/>
          <w:rFonts w:ascii="Times New Roman" w:hAnsi="Times New Roman"/>
          <w:b/>
          <w:sz w:val="28"/>
          <w:szCs w:val="28"/>
        </w:rPr>
        <w:t>метапредметных</w:t>
      </w:r>
      <w:r w:rsidRPr="00511295">
        <w:rPr>
          <w:rStyle w:val="82"/>
          <w:rFonts w:ascii="Times New Roman" w:hAnsi="Times New Roman"/>
          <w:b/>
          <w:sz w:val="28"/>
          <w:szCs w:val="28"/>
        </w:rPr>
        <w:t>:</w:t>
      </w:r>
    </w:p>
    <w:p w:rsidR="00D01D9B" w:rsidRPr="00511295" w:rsidRDefault="00D01D9B" w:rsidP="00F624CB">
      <w:pPr>
        <w:pStyle w:val="3"/>
        <w:numPr>
          <w:ilvl w:val="0"/>
          <w:numId w:val="44"/>
        </w:numPr>
        <w:shd w:val="clear" w:color="auto" w:fill="auto"/>
        <w:spacing w:line="240" w:lineRule="auto"/>
        <w:ind w:left="860" w:right="20" w:hanging="280"/>
        <w:rPr>
          <w:rFonts w:ascii="Times New Roman" w:hAnsi="Times New Roman"/>
          <w:sz w:val="28"/>
          <w:szCs w:val="28"/>
        </w:rPr>
      </w:pPr>
      <w:r w:rsidRPr="00511295">
        <w:rPr>
          <w:rStyle w:val="10"/>
          <w:rFonts w:ascii="Times New Roman" w:hAnsi="Times New Roman"/>
          <w:sz w:val="28"/>
          <w:szCs w:val="28"/>
        </w:rPr>
        <w:t xml:space="preserve"> умение самостоятельно выбирать успешные коммуникативные стратегии в различных ситуациях общения;</w:t>
      </w:r>
    </w:p>
    <w:p w:rsidR="00D01D9B" w:rsidRPr="00511295" w:rsidRDefault="00D01D9B" w:rsidP="00F624CB">
      <w:pPr>
        <w:pStyle w:val="3"/>
        <w:numPr>
          <w:ilvl w:val="0"/>
          <w:numId w:val="44"/>
        </w:numPr>
        <w:shd w:val="clear" w:color="auto" w:fill="auto"/>
        <w:spacing w:line="240" w:lineRule="auto"/>
        <w:ind w:left="860" w:right="20" w:hanging="280"/>
        <w:rPr>
          <w:rFonts w:ascii="Times New Roman" w:hAnsi="Times New Roman"/>
          <w:sz w:val="28"/>
          <w:szCs w:val="28"/>
        </w:rPr>
      </w:pPr>
      <w:r w:rsidRPr="00511295">
        <w:rPr>
          <w:rStyle w:val="10"/>
          <w:rFonts w:ascii="Times New Roman" w:hAnsi="Times New Roman"/>
          <w:sz w:val="28"/>
          <w:szCs w:val="28"/>
        </w:rPr>
        <w:t xml:space="preserve"> владение навыками проектной деятельности, моделирующей реальные си</w:t>
      </w:r>
      <w:r w:rsidRPr="00511295">
        <w:rPr>
          <w:rStyle w:val="10"/>
          <w:rFonts w:ascii="Times New Roman" w:hAnsi="Times New Roman"/>
          <w:sz w:val="28"/>
          <w:szCs w:val="28"/>
        </w:rPr>
        <w:softHyphen/>
        <w:t>туации межкультурной коммуникации;</w:t>
      </w:r>
    </w:p>
    <w:p w:rsidR="00D01D9B" w:rsidRPr="00511295" w:rsidRDefault="00D01D9B" w:rsidP="00F624CB">
      <w:pPr>
        <w:pStyle w:val="3"/>
        <w:numPr>
          <w:ilvl w:val="0"/>
          <w:numId w:val="44"/>
        </w:numPr>
        <w:shd w:val="clear" w:color="auto" w:fill="auto"/>
        <w:spacing w:line="240" w:lineRule="auto"/>
        <w:ind w:left="860" w:right="20" w:hanging="280"/>
        <w:rPr>
          <w:rFonts w:ascii="Times New Roman" w:hAnsi="Times New Roman"/>
          <w:sz w:val="28"/>
          <w:szCs w:val="28"/>
        </w:rPr>
      </w:pPr>
      <w:r w:rsidRPr="00511295">
        <w:rPr>
          <w:rStyle w:val="10"/>
          <w:rFonts w:ascii="Times New Roman" w:hAnsi="Times New Roman"/>
          <w:sz w:val="28"/>
          <w:szCs w:val="28"/>
        </w:rPr>
        <w:t xml:space="preserve">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D01D9B" w:rsidRPr="00511295" w:rsidRDefault="00D01D9B" w:rsidP="00F624CB">
      <w:pPr>
        <w:pStyle w:val="3"/>
        <w:numPr>
          <w:ilvl w:val="0"/>
          <w:numId w:val="44"/>
        </w:numPr>
        <w:shd w:val="clear" w:color="auto" w:fill="auto"/>
        <w:spacing w:line="240" w:lineRule="auto"/>
        <w:ind w:left="860" w:right="20" w:hanging="280"/>
        <w:rPr>
          <w:rFonts w:ascii="Times New Roman" w:hAnsi="Times New Roman"/>
          <w:sz w:val="28"/>
          <w:szCs w:val="28"/>
        </w:rPr>
      </w:pPr>
      <w:r w:rsidRPr="00511295">
        <w:rPr>
          <w:rStyle w:val="10"/>
          <w:rFonts w:ascii="Times New Roman" w:hAnsi="Times New Roman"/>
          <w:sz w:val="28"/>
          <w:szCs w:val="28"/>
        </w:rPr>
        <w:t xml:space="preserve"> умение ясно, логично и точно излагать свою точку зрения, используя адек</w:t>
      </w:r>
      <w:r w:rsidRPr="00511295">
        <w:rPr>
          <w:rStyle w:val="10"/>
          <w:rFonts w:ascii="Times New Roman" w:hAnsi="Times New Roman"/>
          <w:sz w:val="28"/>
          <w:szCs w:val="28"/>
        </w:rPr>
        <w:softHyphen/>
        <w:t>ватные языковые средства;</w:t>
      </w:r>
    </w:p>
    <w:p w:rsidR="00D01D9B" w:rsidRPr="00511295" w:rsidRDefault="00D01D9B" w:rsidP="00F624CB">
      <w:pPr>
        <w:pStyle w:val="81"/>
        <w:numPr>
          <w:ilvl w:val="0"/>
          <w:numId w:val="45"/>
        </w:numPr>
        <w:shd w:val="clear" w:color="auto" w:fill="auto"/>
        <w:spacing w:line="240" w:lineRule="auto"/>
        <w:rPr>
          <w:rFonts w:ascii="Times New Roman" w:hAnsi="Times New Roman"/>
          <w:i w:val="0"/>
          <w:sz w:val="28"/>
          <w:szCs w:val="28"/>
        </w:rPr>
      </w:pPr>
      <w:r w:rsidRPr="00511295">
        <w:rPr>
          <w:rStyle w:val="80"/>
          <w:rFonts w:ascii="Times New Roman" w:hAnsi="Times New Roman"/>
          <w:b/>
          <w:sz w:val="28"/>
          <w:szCs w:val="28"/>
        </w:rPr>
        <w:t>предметных</w:t>
      </w:r>
      <w:r w:rsidRPr="00511295">
        <w:rPr>
          <w:rStyle w:val="8Calibri"/>
          <w:rFonts w:ascii="Times New Roman" w:hAnsi="Times New Roman"/>
          <w:b/>
          <w:sz w:val="28"/>
          <w:szCs w:val="28"/>
        </w:rPr>
        <w:t>:</w:t>
      </w:r>
    </w:p>
    <w:p w:rsidR="00D01D9B" w:rsidRPr="00511295" w:rsidRDefault="00D01D9B" w:rsidP="00F624CB">
      <w:pPr>
        <w:pStyle w:val="3"/>
        <w:numPr>
          <w:ilvl w:val="0"/>
          <w:numId w:val="44"/>
        </w:numPr>
        <w:shd w:val="clear" w:color="auto" w:fill="auto"/>
        <w:spacing w:line="240" w:lineRule="auto"/>
        <w:ind w:left="860" w:right="20" w:hanging="280"/>
        <w:rPr>
          <w:rFonts w:ascii="Times New Roman" w:hAnsi="Times New Roman"/>
          <w:sz w:val="28"/>
          <w:szCs w:val="28"/>
        </w:rPr>
      </w:pPr>
      <w:r w:rsidRPr="00511295">
        <w:rPr>
          <w:rStyle w:val="10"/>
          <w:rFonts w:ascii="Times New Roman" w:hAnsi="Times New Roman"/>
          <w:sz w:val="28"/>
          <w:szCs w:val="28"/>
        </w:rPr>
        <w:t xml:space="preserve"> сформированность коммуникативной иноязычной компетенции, необхо</w:t>
      </w:r>
      <w:r w:rsidRPr="00511295">
        <w:rPr>
          <w:rStyle w:val="10"/>
          <w:rFonts w:ascii="Times New Roman" w:hAnsi="Times New Roman"/>
          <w:sz w:val="28"/>
          <w:szCs w:val="28"/>
        </w:rPr>
        <w:softHyphen/>
        <w:t>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D01D9B" w:rsidRPr="00511295" w:rsidRDefault="00D01D9B" w:rsidP="00F624CB">
      <w:pPr>
        <w:pStyle w:val="3"/>
        <w:numPr>
          <w:ilvl w:val="0"/>
          <w:numId w:val="44"/>
        </w:numPr>
        <w:shd w:val="clear" w:color="auto" w:fill="auto"/>
        <w:spacing w:line="240" w:lineRule="auto"/>
        <w:ind w:left="860" w:right="20" w:hanging="280"/>
        <w:rPr>
          <w:rFonts w:ascii="Times New Roman" w:hAnsi="Times New Roman"/>
          <w:sz w:val="28"/>
          <w:szCs w:val="28"/>
        </w:rPr>
      </w:pPr>
      <w:r w:rsidRPr="00511295">
        <w:rPr>
          <w:rStyle w:val="10"/>
          <w:rFonts w:ascii="Times New Roman" w:hAnsi="Times New Roman"/>
          <w:sz w:val="28"/>
          <w:szCs w:val="28"/>
        </w:rPr>
        <w:t xml:space="preserve">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</w:t>
      </w:r>
      <w:r w:rsidRPr="00511295">
        <w:rPr>
          <w:rStyle w:val="10"/>
          <w:rFonts w:ascii="Times New Roman" w:hAnsi="Times New Roman"/>
          <w:sz w:val="28"/>
          <w:szCs w:val="28"/>
        </w:rPr>
        <w:softHyphen/>
        <w:t>рящих стран;</w:t>
      </w:r>
    </w:p>
    <w:p w:rsidR="00D01D9B" w:rsidRPr="00511295" w:rsidRDefault="00D01D9B" w:rsidP="00F624CB">
      <w:pPr>
        <w:pStyle w:val="3"/>
        <w:numPr>
          <w:ilvl w:val="0"/>
          <w:numId w:val="44"/>
        </w:numPr>
        <w:shd w:val="clear" w:color="auto" w:fill="auto"/>
        <w:spacing w:line="240" w:lineRule="auto"/>
        <w:ind w:left="860" w:right="20" w:hanging="280"/>
        <w:rPr>
          <w:rFonts w:ascii="Times New Roman" w:hAnsi="Times New Roman"/>
          <w:sz w:val="28"/>
          <w:szCs w:val="28"/>
        </w:rPr>
      </w:pPr>
      <w:r w:rsidRPr="00511295">
        <w:rPr>
          <w:rStyle w:val="10"/>
          <w:rFonts w:ascii="Times New Roman" w:hAnsi="Times New Roman"/>
          <w:sz w:val="28"/>
          <w:szCs w:val="28"/>
        </w:rPr>
        <w:t xml:space="preserve">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D01D9B" w:rsidRPr="00511295" w:rsidRDefault="00D01D9B" w:rsidP="00F624CB">
      <w:pPr>
        <w:pStyle w:val="3"/>
        <w:numPr>
          <w:ilvl w:val="0"/>
          <w:numId w:val="44"/>
        </w:numPr>
        <w:shd w:val="clear" w:color="auto" w:fill="auto"/>
        <w:spacing w:line="240" w:lineRule="auto"/>
        <w:ind w:left="860" w:right="20" w:hanging="280"/>
        <w:rPr>
          <w:rFonts w:ascii="Times New Roman" w:hAnsi="Times New Roman"/>
          <w:sz w:val="28"/>
          <w:szCs w:val="28"/>
        </w:rPr>
      </w:pPr>
      <w:r w:rsidRPr="00511295">
        <w:rPr>
          <w:rStyle w:val="10"/>
          <w:rFonts w:ascii="Times New Roman" w:hAnsi="Times New Roman"/>
          <w:sz w:val="28"/>
          <w:szCs w:val="28"/>
        </w:rPr>
        <w:t xml:space="preserve">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D01D9B" w:rsidRDefault="00D01D9B" w:rsidP="00F42309">
      <w:pPr>
        <w:pStyle w:val="Style6"/>
        <w:widowControl/>
        <w:ind w:firstLine="709"/>
        <w:jc w:val="both"/>
        <w:rPr>
          <w:rStyle w:val="FontStyle16"/>
          <w:b/>
          <w:bCs/>
          <w:sz w:val="28"/>
          <w:szCs w:val="28"/>
        </w:rPr>
      </w:pPr>
    </w:p>
    <w:p w:rsidR="00D01D9B" w:rsidRPr="00F533E9" w:rsidRDefault="00D01D9B" w:rsidP="00F42309">
      <w:pPr>
        <w:pStyle w:val="Style6"/>
        <w:widowControl/>
        <w:ind w:firstLine="709"/>
        <w:jc w:val="both"/>
        <w:rPr>
          <w:rStyle w:val="FontStyle18"/>
          <w:bCs/>
          <w:smallCaps w:val="0"/>
          <w:sz w:val="28"/>
          <w:szCs w:val="28"/>
        </w:rPr>
      </w:pPr>
      <w:r w:rsidRPr="00F533E9">
        <w:rPr>
          <w:rStyle w:val="FontStyle16"/>
          <w:b/>
          <w:bCs/>
          <w:sz w:val="28"/>
          <w:szCs w:val="28"/>
        </w:rPr>
        <w:t>1.4.</w:t>
      </w:r>
      <w:r w:rsidRPr="00F533E9">
        <w:rPr>
          <w:rStyle w:val="FontStyle16"/>
          <w:sz w:val="28"/>
          <w:szCs w:val="28"/>
        </w:rPr>
        <w:t xml:space="preserve"> </w:t>
      </w:r>
      <w:r w:rsidRPr="00F533E9">
        <w:rPr>
          <w:rStyle w:val="FontStyle18"/>
          <w:bCs/>
          <w:smallCaps w:val="0"/>
          <w:sz w:val="28"/>
          <w:szCs w:val="28"/>
        </w:rPr>
        <w:t>Рекомендуемое количество часов на освоение примерной программы учебной дисциплины:</w:t>
      </w:r>
    </w:p>
    <w:p w:rsidR="00D01D9B" w:rsidRPr="00F533E9" w:rsidRDefault="00D01D9B" w:rsidP="00F42309">
      <w:pPr>
        <w:pStyle w:val="Style7"/>
        <w:widowControl/>
        <w:jc w:val="both"/>
        <w:rPr>
          <w:rStyle w:val="FontStyle17"/>
          <w:sz w:val="28"/>
          <w:szCs w:val="28"/>
        </w:rPr>
      </w:pPr>
      <w:r w:rsidRPr="00F533E9">
        <w:rPr>
          <w:rStyle w:val="FontStyle17"/>
          <w:sz w:val="28"/>
          <w:szCs w:val="28"/>
        </w:rPr>
        <w:t>максимальной учебной нагрузки обучающегося 256 часов, в том числе:</w:t>
      </w:r>
    </w:p>
    <w:p w:rsidR="00D01D9B" w:rsidRPr="00F533E9" w:rsidRDefault="00D01D9B" w:rsidP="00F42309">
      <w:pPr>
        <w:pStyle w:val="Style7"/>
        <w:widowControl/>
        <w:jc w:val="both"/>
        <w:rPr>
          <w:rStyle w:val="FontStyle17"/>
          <w:sz w:val="28"/>
          <w:szCs w:val="28"/>
        </w:rPr>
      </w:pPr>
      <w:r w:rsidRPr="00F533E9">
        <w:rPr>
          <w:rStyle w:val="FontStyle17"/>
          <w:sz w:val="28"/>
          <w:szCs w:val="28"/>
        </w:rPr>
        <w:t>обязательной аудиторной учебной нагрузки обучающегося 171 часов;</w:t>
      </w:r>
    </w:p>
    <w:p w:rsidR="00D01D9B" w:rsidRPr="00F533E9" w:rsidRDefault="00D01D9B" w:rsidP="00F42309">
      <w:pPr>
        <w:pStyle w:val="Style7"/>
        <w:widowControl/>
        <w:jc w:val="both"/>
        <w:rPr>
          <w:rStyle w:val="FontStyle17"/>
          <w:sz w:val="28"/>
          <w:szCs w:val="28"/>
        </w:rPr>
      </w:pPr>
      <w:r w:rsidRPr="00F533E9">
        <w:rPr>
          <w:rStyle w:val="FontStyle17"/>
          <w:sz w:val="28"/>
          <w:szCs w:val="28"/>
        </w:rPr>
        <w:t>1курс -80ч</w:t>
      </w:r>
    </w:p>
    <w:p w:rsidR="00D01D9B" w:rsidRPr="00F533E9" w:rsidRDefault="00D01D9B" w:rsidP="00F42309">
      <w:pPr>
        <w:pStyle w:val="Style7"/>
        <w:widowControl/>
        <w:jc w:val="both"/>
        <w:rPr>
          <w:rStyle w:val="FontStyle17"/>
          <w:sz w:val="28"/>
          <w:szCs w:val="28"/>
        </w:rPr>
      </w:pPr>
      <w:r w:rsidRPr="00F533E9">
        <w:rPr>
          <w:rStyle w:val="FontStyle17"/>
          <w:sz w:val="28"/>
          <w:szCs w:val="28"/>
        </w:rPr>
        <w:t>2 курс-91ч</w:t>
      </w:r>
    </w:p>
    <w:p w:rsidR="00D01D9B" w:rsidRDefault="00D01D9B" w:rsidP="00F42309">
      <w:pPr>
        <w:pStyle w:val="Style7"/>
        <w:widowControl/>
        <w:jc w:val="both"/>
        <w:rPr>
          <w:rStyle w:val="FontStyle17"/>
          <w:sz w:val="28"/>
          <w:szCs w:val="28"/>
        </w:rPr>
      </w:pPr>
      <w:r w:rsidRPr="00F533E9">
        <w:rPr>
          <w:rStyle w:val="FontStyle17"/>
          <w:sz w:val="28"/>
          <w:szCs w:val="28"/>
        </w:rPr>
        <w:t>самостоятельной работы обучающегося 85 часов.</w:t>
      </w:r>
    </w:p>
    <w:p w:rsidR="00D01D9B" w:rsidRDefault="00D01D9B" w:rsidP="00F42309">
      <w:pPr>
        <w:pStyle w:val="Style14"/>
        <w:widowControl/>
        <w:ind w:firstLine="709"/>
        <w:jc w:val="both"/>
        <w:rPr>
          <w:rStyle w:val="FontStyle18"/>
          <w:bCs/>
          <w:smallCaps w:val="0"/>
          <w:sz w:val="28"/>
          <w:szCs w:val="28"/>
        </w:rPr>
      </w:pPr>
    </w:p>
    <w:p w:rsidR="00D01D9B" w:rsidRDefault="00D01D9B" w:rsidP="00F42309">
      <w:pPr>
        <w:pStyle w:val="Style14"/>
        <w:widowControl/>
        <w:ind w:firstLine="709"/>
        <w:jc w:val="both"/>
        <w:rPr>
          <w:rStyle w:val="FontStyle18"/>
          <w:bCs/>
          <w:smallCaps w:val="0"/>
          <w:sz w:val="28"/>
          <w:szCs w:val="28"/>
        </w:rPr>
      </w:pPr>
    </w:p>
    <w:p w:rsidR="00D01D9B" w:rsidRDefault="00D01D9B" w:rsidP="00F42309">
      <w:pPr>
        <w:pStyle w:val="Style14"/>
        <w:widowControl/>
        <w:ind w:firstLine="709"/>
        <w:jc w:val="both"/>
        <w:rPr>
          <w:rStyle w:val="FontStyle18"/>
          <w:bCs/>
          <w:smallCaps w:val="0"/>
          <w:sz w:val="28"/>
          <w:szCs w:val="28"/>
        </w:rPr>
      </w:pPr>
    </w:p>
    <w:p w:rsidR="00D01D9B" w:rsidRDefault="00D01D9B" w:rsidP="00F42309">
      <w:pPr>
        <w:pStyle w:val="Style14"/>
        <w:widowControl/>
        <w:ind w:firstLine="709"/>
        <w:jc w:val="both"/>
        <w:rPr>
          <w:rStyle w:val="FontStyle18"/>
          <w:bCs/>
          <w:smallCaps w:val="0"/>
          <w:sz w:val="28"/>
          <w:szCs w:val="28"/>
        </w:rPr>
      </w:pPr>
    </w:p>
    <w:p w:rsidR="00D01D9B" w:rsidRDefault="00D01D9B" w:rsidP="00F42309">
      <w:pPr>
        <w:pStyle w:val="Style14"/>
        <w:widowControl/>
        <w:ind w:firstLine="709"/>
        <w:jc w:val="both"/>
        <w:rPr>
          <w:rStyle w:val="FontStyle18"/>
          <w:bCs/>
          <w:smallCaps w:val="0"/>
          <w:sz w:val="28"/>
          <w:szCs w:val="28"/>
        </w:rPr>
      </w:pPr>
    </w:p>
    <w:p w:rsidR="00D01D9B" w:rsidRDefault="00D01D9B" w:rsidP="00F42309">
      <w:pPr>
        <w:pStyle w:val="Style14"/>
        <w:widowControl/>
        <w:ind w:firstLine="709"/>
        <w:jc w:val="both"/>
        <w:rPr>
          <w:rStyle w:val="FontStyle18"/>
          <w:bCs/>
          <w:smallCaps w:val="0"/>
          <w:sz w:val="28"/>
          <w:szCs w:val="28"/>
        </w:rPr>
      </w:pPr>
    </w:p>
    <w:p w:rsidR="00D01D9B" w:rsidRDefault="00D01D9B" w:rsidP="00F42309">
      <w:pPr>
        <w:pStyle w:val="Style14"/>
        <w:widowControl/>
        <w:ind w:firstLine="709"/>
        <w:jc w:val="both"/>
        <w:rPr>
          <w:rStyle w:val="FontStyle18"/>
          <w:bCs/>
          <w:smallCaps w:val="0"/>
          <w:sz w:val="28"/>
          <w:szCs w:val="28"/>
        </w:rPr>
      </w:pPr>
    </w:p>
    <w:p w:rsidR="00D01D9B" w:rsidRDefault="00D01D9B" w:rsidP="00AA3018">
      <w:pPr>
        <w:pStyle w:val="Style14"/>
        <w:widowControl/>
        <w:ind w:firstLine="709"/>
        <w:jc w:val="center"/>
        <w:rPr>
          <w:rStyle w:val="FontStyle18"/>
          <w:bCs/>
          <w:smallCaps w:val="0"/>
          <w:sz w:val="28"/>
          <w:szCs w:val="28"/>
        </w:rPr>
      </w:pPr>
    </w:p>
    <w:p w:rsidR="00D01D9B" w:rsidRDefault="00D01D9B" w:rsidP="00AA3018">
      <w:pPr>
        <w:pStyle w:val="Style14"/>
        <w:widowControl/>
        <w:ind w:firstLine="709"/>
        <w:jc w:val="center"/>
        <w:rPr>
          <w:rStyle w:val="FontStyle18"/>
          <w:bCs/>
          <w:smallCaps w:val="0"/>
          <w:sz w:val="28"/>
          <w:szCs w:val="28"/>
        </w:rPr>
      </w:pPr>
    </w:p>
    <w:p w:rsidR="00D01D9B" w:rsidRDefault="00D01D9B" w:rsidP="00AA3018">
      <w:pPr>
        <w:pStyle w:val="Style14"/>
        <w:widowControl/>
        <w:ind w:firstLine="709"/>
        <w:jc w:val="center"/>
        <w:rPr>
          <w:rStyle w:val="FontStyle18"/>
          <w:bCs/>
          <w:smallCaps w:val="0"/>
          <w:sz w:val="28"/>
          <w:szCs w:val="28"/>
        </w:rPr>
      </w:pPr>
    </w:p>
    <w:p w:rsidR="00D01D9B" w:rsidRDefault="00D01D9B" w:rsidP="00AA3018">
      <w:pPr>
        <w:pStyle w:val="Style14"/>
        <w:widowControl/>
        <w:ind w:firstLine="709"/>
        <w:jc w:val="center"/>
        <w:rPr>
          <w:rStyle w:val="FontStyle18"/>
          <w:bCs/>
          <w:smallCaps w:val="0"/>
          <w:sz w:val="28"/>
          <w:szCs w:val="28"/>
        </w:rPr>
      </w:pPr>
    </w:p>
    <w:p w:rsidR="00D01D9B" w:rsidRDefault="00D01D9B" w:rsidP="00AA3018">
      <w:pPr>
        <w:pStyle w:val="Style14"/>
        <w:widowControl/>
        <w:ind w:firstLine="709"/>
        <w:jc w:val="center"/>
        <w:rPr>
          <w:rStyle w:val="FontStyle18"/>
          <w:bCs/>
          <w:smallCaps w:val="0"/>
          <w:sz w:val="28"/>
          <w:szCs w:val="28"/>
        </w:rPr>
      </w:pPr>
    </w:p>
    <w:p w:rsidR="00D01D9B" w:rsidRDefault="00D01D9B" w:rsidP="00AA3018">
      <w:pPr>
        <w:pStyle w:val="Style14"/>
        <w:widowControl/>
        <w:ind w:firstLine="709"/>
        <w:jc w:val="center"/>
        <w:rPr>
          <w:rStyle w:val="FontStyle18"/>
          <w:bCs/>
          <w:smallCaps w:val="0"/>
          <w:sz w:val="28"/>
          <w:szCs w:val="28"/>
        </w:rPr>
      </w:pPr>
    </w:p>
    <w:p w:rsidR="00D01D9B" w:rsidRDefault="00D01D9B" w:rsidP="00AA3018">
      <w:pPr>
        <w:pStyle w:val="Style14"/>
        <w:widowControl/>
        <w:ind w:firstLine="709"/>
        <w:jc w:val="center"/>
        <w:rPr>
          <w:rStyle w:val="FontStyle18"/>
          <w:bCs/>
          <w:smallCaps w:val="0"/>
          <w:sz w:val="28"/>
          <w:szCs w:val="28"/>
        </w:rPr>
      </w:pPr>
    </w:p>
    <w:p w:rsidR="00D01D9B" w:rsidRDefault="00D01D9B" w:rsidP="00AA3018">
      <w:pPr>
        <w:pStyle w:val="Style14"/>
        <w:widowControl/>
        <w:ind w:firstLine="709"/>
        <w:jc w:val="center"/>
        <w:rPr>
          <w:rStyle w:val="FontStyle18"/>
          <w:bCs/>
          <w:smallCaps w:val="0"/>
          <w:sz w:val="28"/>
          <w:szCs w:val="28"/>
        </w:rPr>
      </w:pPr>
    </w:p>
    <w:p w:rsidR="00D01D9B" w:rsidRDefault="00D01D9B" w:rsidP="00AA3018">
      <w:pPr>
        <w:pStyle w:val="Style14"/>
        <w:widowControl/>
        <w:ind w:firstLine="709"/>
        <w:jc w:val="center"/>
        <w:rPr>
          <w:rStyle w:val="FontStyle18"/>
          <w:bCs/>
          <w:smallCaps w:val="0"/>
          <w:sz w:val="28"/>
          <w:szCs w:val="28"/>
        </w:rPr>
      </w:pPr>
    </w:p>
    <w:p w:rsidR="00D01D9B" w:rsidRDefault="00D01D9B" w:rsidP="00AA3018">
      <w:pPr>
        <w:pStyle w:val="Style14"/>
        <w:widowControl/>
        <w:ind w:firstLine="709"/>
        <w:jc w:val="center"/>
        <w:rPr>
          <w:rStyle w:val="FontStyle18"/>
          <w:bCs/>
          <w:smallCaps w:val="0"/>
          <w:sz w:val="28"/>
          <w:szCs w:val="28"/>
        </w:rPr>
      </w:pPr>
    </w:p>
    <w:p w:rsidR="00D01D9B" w:rsidRDefault="00D01D9B" w:rsidP="00AA3018">
      <w:pPr>
        <w:pStyle w:val="Style14"/>
        <w:widowControl/>
        <w:ind w:firstLine="709"/>
        <w:jc w:val="center"/>
        <w:rPr>
          <w:rStyle w:val="FontStyle18"/>
          <w:bCs/>
          <w:smallCaps w:val="0"/>
          <w:sz w:val="28"/>
          <w:szCs w:val="28"/>
        </w:rPr>
      </w:pPr>
    </w:p>
    <w:p w:rsidR="00D01D9B" w:rsidRDefault="00D01D9B" w:rsidP="00AA3018">
      <w:pPr>
        <w:pStyle w:val="Style14"/>
        <w:widowControl/>
        <w:ind w:firstLine="709"/>
        <w:jc w:val="center"/>
        <w:rPr>
          <w:rStyle w:val="FontStyle18"/>
          <w:bCs/>
          <w:smallCaps w:val="0"/>
          <w:sz w:val="28"/>
          <w:szCs w:val="28"/>
        </w:rPr>
      </w:pPr>
    </w:p>
    <w:p w:rsidR="00D01D9B" w:rsidRDefault="00D01D9B" w:rsidP="00AA3018">
      <w:pPr>
        <w:pStyle w:val="Style14"/>
        <w:widowControl/>
        <w:ind w:firstLine="709"/>
        <w:jc w:val="center"/>
        <w:rPr>
          <w:rStyle w:val="FontStyle18"/>
          <w:bCs/>
          <w:smallCaps w:val="0"/>
          <w:sz w:val="28"/>
          <w:szCs w:val="28"/>
        </w:rPr>
      </w:pPr>
    </w:p>
    <w:p w:rsidR="00D01D9B" w:rsidRDefault="00D01D9B" w:rsidP="00AA3018">
      <w:pPr>
        <w:pStyle w:val="Style14"/>
        <w:widowControl/>
        <w:ind w:firstLine="709"/>
        <w:jc w:val="center"/>
        <w:rPr>
          <w:rStyle w:val="FontStyle18"/>
          <w:bCs/>
          <w:smallCaps w:val="0"/>
          <w:sz w:val="28"/>
          <w:szCs w:val="28"/>
        </w:rPr>
      </w:pPr>
    </w:p>
    <w:p w:rsidR="00D01D9B" w:rsidRDefault="00D01D9B" w:rsidP="00180E89">
      <w:pPr>
        <w:pStyle w:val="Style14"/>
        <w:widowControl/>
        <w:rPr>
          <w:rStyle w:val="FontStyle18"/>
          <w:bCs/>
          <w:smallCaps w:val="0"/>
          <w:sz w:val="28"/>
          <w:szCs w:val="28"/>
        </w:rPr>
      </w:pPr>
    </w:p>
    <w:p w:rsidR="00D01D9B" w:rsidRPr="00F533E9" w:rsidRDefault="00D01D9B" w:rsidP="00180E89">
      <w:pPr>
        <w:pStyle w:val="Style14"/>
        <w:widowControl/>
        <w:jc w:val="center"/>
        <w:rPr>
          <w:rStyle w:val="FontStyle18"/>
          <w:bCs/>
          <w:smallCaps w:val="0"/>
          <w:sz w:val="28"/>
          <w:szCs w:val="28"/>
        </w:rPr>
      </w:pPr>
      <w:r w:rsidRPr="00F533E9">
        <w:rPr>
          <w:rStyle w:val="FontStyle18"/>
          <w:bCs/>
          <w:smallCaps w:val="0"/>
          <w:sz w:val="28"/>
          <w:szCs w:val="28"/>
        </w:rPr>
        <w:t>2. СТРУКТУРА И СОДЕРЖАНИЕ  УЧЕБНОЙ ДИСЦИПЛИНЫ</w:t>
      </w:r>
    </w:p>
    <w:p w:rsidR="00D01D9B" w:rsidRPr="00F533E9" w:rsidRDefault="00D01D9B" w:rsidP="00621DBE">
      <w:pPr>
        <w:pStyle w:val="Style14"/>
        <w:widowControl/>
        <w:ind w:firstLine="709"/>
        <w:jc w:val="center"/>
        <w:rPr>
          <w:rStyle w:val="FontStyle18"/>
          <w:bCs/>
          <w:smallCaps w:val="0"/>
          <w:sz w:val="28"/>
          <w:szCs w:val="28"/>
        </w:rPr>
      </w:pPr>
    </w:p>
    <w:p w:rsidR="00D01D9B" w:rsidRPr="00F533E9" w:rsidRDefault="00D01D9B" w:rsidP="00621DBE">
      <w:pPr>
        <w:pStyle w:val="Style14"/>
        <w:widowControl/>
        <w:ind w:firstLine="709"/>
        <w:jc w:val="both"/>
        <w:rPr>
          <w:rStyle w:val="FontStyle18"/>
          <w:bCs/>
          <w:smallCaps w:val="0"/>
          <w:sz w:val="28"/>
          <w:szCs w:val="28"/>
        </w:rPr>
      </w:pPr>
      <w:r w:rsidRPr="00F533E9">
        <w:rPr>
          <w:rStyle w:val="FontStyle18"/>
          <w:bCs/>
          <w:smallCaps w:val="0"/>
          <w:sz w:val="28"/>
          <w:szCs w:val="28"/>
        </w:rPr>
        <w:t>2</w:t>
      </w:r>
      <w:r w:rsidRPr="00F533E9">
        <w:rPr>
          <w:rStyle w:val="FontStyle16"/>
          <w:sz w:val="28"/>
          <w:szCs w:val="28"/>
        </w:rPr>
        <w:t>.</w:t>
      </w:r>
      <w:r w:rsidRPr="00F533E9">
        <w:rPr>
          <w:rStyle w:val="FontStyle16"/>
          <w:b/>
          <w:sz w:val="28"/>
          <w:szCs w:val="28"/>
        </w:rPr>
        <w:t>1</w:t>
      </w:r>
      <w:r w:rsidRPr="00F533E9">
        <w:rPr>
          <w:rStyle w:val="FontStyle16"/>
          <w:sz w:val="28"/>
          <w:szCs w:val="28"/>
        </w:rPr>
        <w:t xml:space="preserve">. </w:t>
      </w:r>
      <w:r w:rsidRPr="00F533E9">
        <w:rPr>
          <w:rStyle w:val="FontStyle18"/>
          <w:bCs/>
          <w:smallCaps w:val="0"/>
          <w:sz w:val="28"/>
          <w:szCs w:val="28"/>
        </w:rPr>
        <w:t>Объем учебной дисциплины и виды учебной работы</w:t>
      </w:r>
    </w:p>
    <w:tbl>
      <w:tblPr>
        <w:tblW w:w="996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00"/>
        <w:gridCol w:w="20"/>
        <w:gridCol w:w="2942"/>
      </w:tblGrid>
      <w:tr w:rsidR="00D01D9B" w:rsidRPr="00F533E9" w:rsidTr="00621DBE">
        <w:tc>
          <w:tcPr>
            <w:tcW w:w="7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9B" w:rsidRPr="00F533E9" w:rsidRDefault="00D01D9B" w:rsidP="00621DBE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17"/>
                <w:sz w:val="28"/>
                <w:szCs w:val="28"/>
              </w:rPr>
            </w:pPr>
            <w:r w:rsidRPr="00F533E9">
              <w:rPr>
                <w:rStyle w:val="FontStyle17"/>
                <w:sz w:val="28"/>
                <w:szCs w:val="28"/>
              </w:rPr>
              <w:t>Вид учебной работы</w:t>
            </w:r>
          </w:p>
        </w:tc>
        <w:tc>
          <w:tcPr>
            <w:tcW w:w="2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9B" w:rsidRPr="00F533E9" w:rsidRDefault="00D01D9B" w:rsidP="00621DBE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7"/>
                <w:sz w:val="28"/>
                <w:szCs w:val="28"/>
              </w:rPr>
            </w:pPr>
            <w:r w:rsidRPr="00F533E9">
              <w:rPr>
                <w:rStyle w:val="FontStyle17"/>
                <w:sz w:val="28"/>
                <w:szCs w:val="28"/>
              </w:rPr>
              <w:t>Объем часов</w:t>
            </w:r>
          </w:p>
        </w:tc>
      </w:tr>
      <w:tr w:rsidR="00D01D9B" w:rsidRPr="00F533E9" w:rsidTr="00621DBE">
        <w:tc>
          <w:tcPr>
            <w:tcW w:w="7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9B" w:rsidRPr="00F533E9" w:rsidRDefault="00D01D9B" w:rsidP="00621DBE">
            <w:pPr>
              <w:pStyle w:val="Style4"/>
              <w:widowControl/>
              <w:spacing w:line="240" w:lineRule="auto"/>
              <w:ind w:firstLine="0"/>
              <w:rPr>
                <w:rStyle w:val="FontStyle18"/>
                <w:smallCaps w:val="0"/>
                <w:sz w:val="28"/>
                <w:szCs w:val="28"/>
              </w:rPr>
            </w:pPr>
            <w:r w:rsidRPr="00F533E9">
              <w:rPr>
                <w:rStyle w:val="FontStyle18"/>
                <w:smallCaps w:val="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9B" w:rsidRPr="00F533E9" w:rsidRDefault="00D01D9B" w:rsidP="00621DBE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7"/>
                <w:sz w:val="28"/>
                <w:szCs w:val="28"/>
              </w:rPr>
            </w:pPr>
            <w:r w:rsidRPr="00F533E9">
              <w:rPr>
                <w:rStyle w:val="FontStyle17"/>
                <w:sz w:val="28"/>
                <w:szCs w:val="28"/>
              </w:rPr>
              <w:t>256</w:t>
            </w:r>
          </w:p>
        </w:tc>
      </w:tr>
      <w:tr w:rsidR="00D01D9B" w:rsidRPr="00F533E9" w:rsidTr="00621DBE">
        <w:trPr>
          <w:trHeight w:val="160"/>
        </w:trPr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9B" w:rsidRPr="00F533E9" w:rsidRDefault="00D01D9B" w:rsidP="00621DBE">
            <w:pPr>
              <w:pStyle w:val="Style4"/>
              <w:widowControl/>
              <w:spacing w:line="240" w:lineRule="auto"/>
              <w:ind w:firstLine="0"/>
              <w:rPr>
                <w:rStyle w:val="FontStyle18"/>
                <w:smallCaps w:val="0"/>
                <w:sz w:val="28"/>
                <w:szCs w:val="28"/>
              </w:rPr>
            </w:pPr>
            <w:r w:rsidRPr="00F533E9">
              <w:rPr>
                <w:rStyle w:val="FontStyle18"/>
                <w:smallCaps w:val="0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9B" w:rsidRPr="00F533E9" w:rsidRDefault="00D01D9B" w:rsidP="00621DBE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7"/>
                <w:sz w:val="28"/>
                <w:szCs w:val="28"/>
              </w:rPr>
            </w:pPr>
            <w:r w:rsidRPr="00F533E9">
              <w:rPr>
                <w:rStyle w:val="FontStyle17"/>
                <w:sz w:val="28"/>
                <w:szCs w:val="28"/>
              </w:rPr>
              <w:t>171</w:t>
            </w:r>
          </w:p>
        </w:tc>
      </w:tr>
      <w:tr w:rsidR="00D01D9B" w:rsidRPr="00F533E9" w:rsidTr="00621DBE">
        <w:trPr>
          <w:trHeight w:val="160"/>
        </w:trPr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9B" w:rsidRPr="00F533E9" w:rsidRDefault="00D01D9B" w:rsidP="00621DBE">
            <w:pPr>
              <w:pStyle w:val="Style4"/>
              <w:widowControl/>
              <w:spacing w:line="240" w:lineRule="auto"/>
              <w:ind w:firstLine="0"/>
              <w:rPr>
                <w:rStyle w:val="FontStyle18"/>
                <w:smallCaps w:val="0"/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в том числе: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9B" w:rsidRPr="00F533E9" w:rsidRDefault="00D01D9B" w:rsidP="00621DBE">
            <w:pPr>
              <w:pStyle w:val="Style4"/>
              <w:widowControl/>
              <w:spacing w:line="240" w:lineRule="auto"/>
              <w:ind w:firstLine="0"/>
              <w:rPr>
                <w:rStyle w:val="FontStyle18"/>
                <w:smallCaps w:val="0"/>
                <w:sz w:val="28"/>
                <w:szCs w:val="28"/>
              </w:rPr>
            </w:pPr>
          </w:p>
        </w:tc>
      </w:tr>
      <w:tr w:rsidR="00D01D9B" w:rsidRPr="00F533E9" w:rsidTr="00621DBE">
        <w:trPr>
          <w:trHeight w:val="160"/>
        </w:trPr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9B" w:rsidRPr="00F533E9" w:rsidRDefault="00D01D9B" w:rsidP="00621DBE">
            <w:pPr>
              <w:pStyle w:val="Style4"/>
              <w:widowControl/>
              <w:spacing w:line="240" w:lineRule="auto"/>
              <w:ind w:firstLine="0"/>
              <w:rPr>
                <w:rStyle w:val="FontStyle18"/>
                <w:smallCaps w:val="0"/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лабораторные  работы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9B" w:rsidRPr="00F533E9" w:rsidRDefault="00D01D9B" w:rsidP="00621DBE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mallCaps w:val="0"/>
                <w:sz w:val="28"/>
                <w:szCs w:val="28"/>
              </w:rPr>
            </w:pPr>
            <w:r w:rsidRPr="00F533E9">
              <w:rPr>
                <w:rStyle w:val="FontStyle18"/>
                <w:b w:val="0"/>
                <w:smallCaps w:val="0"/>
                <w:sz w:val="28"/>
                <w:szCs w:val="28"/>
              </w:rPr>
              <w:t>не предусмотрено</w:t>
            </w:r>
          </w:p>
        </w:tc>
      </w:tr>
      <w:tr w:rsidR="00D01D9B" w:rsidRPr="00F533E9" w:rsidTr="00621DBE">
        <w:trPr>
          <w:trHeight w:val="108"/>
        </w:trPr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9B" w:rsidRPr="00F533E9" w:rsidRDefault="00D01D9B" w:rsidP="00621DBE">
            <w:pPr>
              <w:pStyle w:val="Style4"/>
              <w:widowControl/>
              <w:spacing w:line="240" w:lineRule="auto"/>
              <w:ind w:firstLine="0"/>
              <w:rPr>
                <w:rStyle w:val="FontStyle18"/>
                <w:smallCaps w:val="0"/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9B" w:rsidRPr="00F533E9" w:rsidRDefault="00D01D9B" w:rsidP="00621DBE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mallCaps w:val="0"/>
                <w:sz w:val="28"/>
                <w:szCs w:val="28"/>
              </w:rPr>
            </w:pPr>
            <w:r w:rsidRPr="00F533E9">
              <w:rPr>
                <w:rStyle w:val="FontStyle17"/>
                <w:sz w:val="28"/>
                <w:szCs w:val="28"/>
              </w:rPr>
              <w:t>167</w:t>
            </w:r>
          </w:p>
        </w:tc>
      </w:tr>
      <w:tr w:rsidR="00D01D9B" w:rsidRPr="00F533E9" w:rsidTr="00621DBE">
        <w:trPr>
          <w:trHeight w:val="106"/>
        </w:trPr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9B" w:rsidRPr="00F533E9" w:rsidRDefault="00D01D9B" w:rsidP="00621DBE">
            <w:pPr>
              <w:pStyle w:val="Style4"/>
              <w:widowControl/>
              <w:spacing w:line="240" w:lineRule="auto"/>
              <w:ind w:firstLine="0"/>
              <w:rPr>
                <w:rStyle w:val="FontStyle18"/>
                <w:smallCaps w:val="0"/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контрольные работы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9B" w:rsidRPr="00F533E9" w:rsidRDefault="00D01D9B" w:rsidP="00621DBE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mallCaps w:val="0"/>
                <w:sz w:val="28"/>
                <w:szCs w:val="28"/>
              </w:rPr>
            </w:pPr>
            <w:r w:rsidRPr="00F533E9">
              <w:rPr>
                <w:rStyle w:val="FontStyle18"/>
                <w:b w:val="0"/>
                <w:smallCaps w:val="0"/>
                <w:sz w:val="28"/>
                <w:szCs w:val="28"/>
              </w:rPr>
              <w:t>4</w:t>
            </w:r>
          </w:p>
        </w:tc>
      </w:tr>
      <w:tr w:rsidR="00D01D9B" w:rsidRPr="00F533E9" w:rsidTr="00621DBE">
        <w:trPr>
          <w:trHeight w:val="106"/>
        </w:trPr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9B" w:rsidRPr="00F533E9" w:rsidRDefault="00D01D9B" w:rsidP="00621DBE">
            <w:pPr>
              <w:pStyle w:val="Style4"/>
              <w:widowControl/>
              <w:spacing w:line="240" w:lineRule="auto"/>
              <w:ind w:firstLine="0"/>
              <w:rPr>
                <w:rStyle w:val="FontStyle18"/>
                <w:smallCaps w:val="0"/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 xml:space="preserve">курсовая работа (проект)     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9B" w:rsidRPr="00F533E9" w:rsidRDefault="00D01D9B" w:rsidP="00621DBE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smallCaps w:val="0"/>
                <w:sz w:val="28"/>
                <w:szCs w:val="28"/>
              </w:rPr>
            </w:pPr>
            <w:r w:rsidRPr="00F533E9">
              <w:rPr>
                <w:rStyle w:val="FontStyle18"/>
                <w:b w:val="0"/>
                <w:smallCaps w:val="0"/>
                <w:sz w:val="28"/>
                <w:szCs w:val="28"/>
              </w:rPr>
              <w:t>не предусмотрено</w:t>
            </w:r>
          </w:p>
        </w:tc>
      </w:tr>
      <w:tr w:rsidR="00D01D9B" w:rsidRPr="00F533E9" w:rsidTr="00621DBE">
        <w:trPr>
          <w:trHeight w:val="94"/>
        </w:trPr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9B" w:rsidRPr="00F533E9" w:rsidRDefault="00D01D9B" w:rsidP="00621DBE">
            <w:pPr>
              <w:pStyle w:val="Style4"/>
              <w:widowControl/>
              <w:spacing w:line="240" w:lineRule="auto"/>
              <w:ind w:firstLine="0"/>
              <w:rPr>
                <w:rStyle w:val="FontStyle18"/>
                <w:smallCaps w:val="0"/>
                <w:sz w:val="28"/>
                <w:szCs w:val="28"/>
              </w:rPr>
            </w:pPr>
            <w:r w:rsidRPr="00F533E9">
              <w:rPr>
                <w:rStyle w:val="FontStyle18"/>
                <w:smallCaps w:val="0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9B" w:rsidRPr="00F533E9" w:rsidRDefault="00D01D9B" w:rsidP="00621DBE">
            <w:pPr>
              <w:pStyle w:val="Style5"/>
              <w:widowControl/>
              <w:spacing w:line="240" w:lineRule="auto"/>
              <w:ind w:firstLine="0"/>
              <w:jc w:val="center"/>
              <w:rPr>
                <w:rStyle w:val="FontStyle17"/>
                <w:sz w:val="28"/>
                <w:szCs w:val="28"/>
              </w:rPr>
            </w:pPr>
            <w:r w:rsidRPr="00F533E9">
              <w:rPr>
                <w:rStyle w:val="FontStyle17"/>
                <w:sz w:val="28"/>
                <w:szCs w:val="28"/>
              </w:rPr>
              <w:t>85</w:t>
            </w:r>
          </w:p>
        </w:tc>
      </w:tr>
      <w:tr w:rsidR="00D01D9B" w:rsidRPr="00F533E9" w:rsidTr="00621DBE">
        <w:trPr>
          <w:trHeight w:val="91"/>
        </w:trPr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9B" w:rsidRPr="00F533E9" w:rsidRDefault="00D01D9B" w:rsidP="00621DBE">
            <w:pPr>
              <w:pStyle w:val="Style4"/>
              <w:widowControl/>
              <w:spacing w:line="240" w:lineRule="auto"/>
              <w:ind w:firstLine="0"/>
              <w:rPr>
                <w:rStyle w:val="FontStyle18"/>
                <w:b w:val="0"/>
                <w:smallCaps w:val="0"/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в том числе: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9B" w:rsidRPr="00F533E9" w:rsidRDefault="00D01D9B" w:rsidP="00621DBE">
            <w:pPr>
              <w:pStyle w:val="Style4"/>
              <w:widowControl/>
              <w:spacing w:line="240" w:lineRule="auto"/>
              <w:ind w:firstLine="0"/>
              <w:rPr>
                <w:rStyle w:val="FontStyle18"/>
                <w:b w:val="0"/>
                <w:smallCaps w:val="0"/>
                <w:sz w:val="28"/>
                <w:szCs w:val="28"/>
              </w:rPr>
            </w:pPr>
          </w:p>
        </w:tc>
      </w:tr>
      <w:tr w:rsidR="00D01D9B" w:rsidRPr="00F533E9" w:rsidTr="00621DBE">
        <w:trPr>
          <w:trHeight w:val="91"/>
        </w:trPr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9B" w:rsidRPr="00F533E9" w:rsidRDefault="00D01D9B" w:rsidP="00621DBE">
            <w:pPr>
              <w:pStyle w:val="Style4"/>
              <w:widowControl/>
              <w:spacing w:line="240" w:lineRule="auto"/>
              <w:ind w:firstLine="0"/>
              <w:rPr>
                <w:rStyle w:val="FontStyle18"/>
                <w:b w:val="0"/>
                <w:smallCaps w:val="0"/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самостоятельная работа над курсовой работой (проектом)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9B" w:rsidRPr="00F533E9" w:rsidRDefault="00D01D9B" w:rsidP="00621DBE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b w:val="0"/>
                <w:smallCaps w:val="0"/>
                <w:sz w:val="28"/>
                <w:szCs w:val="28"/>
              </w:rPr>
            </w:pPr>
            <w:r w:rsidRPr="00F533E9">
              <w:rPr>
                <w:rStyle w:val="FontStyle18"/>
                <w:b w:val="0"/>
                <w:smallCaps w:val="0"/>
                <w:sz w:val="28"/>
                <w:szCs w:val="28"/>
              </w:rPr>
              <w:t>не предусмотрено</w:t>
            </w:r>
          </w:p>
        </w:tc>
      </w:tr>
      <w:tr w:rsidR="00D01D9B" w:rsidRPr="00F533E9" w:rsidTr="00621DBE">
        <w:trPr>
          <w:trHeight w:val="91"/>
        </w:trPr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9B" w:rsidRPr="00F533E9" w:rsidRDefault="00D01D9B" w:rsidP="00621DBE">
            <w:pPr>
              <w:pStyle w:val="Style4"/>
              <w:widowControl/>
              <w:spacing w:line="240" w:lineRule="auto"/>
              <w:ind w:firstLine="0"/>
              <w:rPr>
                <w:rStyle w:val="FontStyle18"/>
                <w:b w:val="0"/>
                <w:smallCaps w:val="0"/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подготовка и защита реферата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9B" w:rsidRPr="00F533E9" w:rsidRDefault="00D01D9B" w:rsidP="00621DBE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b w:val="0"/>
                <w:smallCaps w:val="0"/>
                <w:sz w:val="28"/>
                <w:szCs w:val="28"/>
              </w:rPr>
            </w:pPr>
            <w:r w:rsidRPr="00F533E9">
              <w:rPr>
                <w:rStyle w:val="FontStyle18"/>
                <w:b w:val="0"/>
                <w:smallCaps w:val="0"/>
                <w:sz w:val="28"/>
                <w:szCs w:val="28"/>
              </w:rPr>
              <w:t>8</w:t>
            </w:r>
          </w:p>
        </w:tc>
      </w:tr>
      <w:tr w:rsidR="00D01D9B" w:rsidRPr="00F533E9" w:rsidTr="00621DBE">
        <w:trPr>
          <w:trHeight w:val="160"/>
        </w:trPr>
        <w:tc>
          <w:tcPr>
            <w:tcW w:w="7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9B" w:rsidRPr="00F533E9" w:rsidRDefault="00D01D9B" w:rsidP="00621DBE">
            <w:pPr>
              <w:pStyle w:val="Style4"/>
              <w:widowControl/>
              <w:spacing w:line="240" w:lineRule="auto"/>
              <w:ind w:firstLine="0"/>
              <w:rPr>
                <w:rStyle w:val="FontStyle18"/>
                <w:b w:val="0"/>
                <w:smallCaps w:val="0"/>
                <w:sz w:val="28"/>
                <w:szCs w:val="28"/>
              </w:rPr>
            </w:pPr>
            <w:r w:rsidRPr="00F533E9">
              <w:rPr>
                <w:rStyle w:val="FontStyle18"/>
                <w:b w:val="0"/>
                <w:smallCaps w:val="0"/>
                <w:sz w:val="28"/>
                <w:szCs w:val="28"/>
              </w:rPr>
              <w:t>Тестирование</w:t>
            </w:r>
          </w:p>
        </w:tc>
        <w:tc>
          <w:tcPr>
            <w:tcW w:w="2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9B" w:rsidRPr="00F533E9" w:rsidRDefault="00D01D9B" w:rsidP="00621DBE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b w:val="0"/>
                <w:smallCaps w:val="0"/>
                <w:sz w:val="28"/>
                <w:szCs w:val="28"/>
              </w:rPr>
            </w:pPr>
            <w:r w:rsidRPr="00F533E9">
              <w:rPr>
                <w:rStyle w:val="FontStyle18"/>
                <w:b w:val="0"/>
                <w:smallCaps w:val="0"/>
                <w:sz w:val="28"/>
                <w:szCs w:val="28"/>
              </w:rPr>
              <w:t>8</w:t>
            </w:r>
          </w:p>
        </w:tc>
      </w:tr>
      <w:tr w:rsidR="00D01D9B" w:rsidRPr="00FE1C46" w:rsidTr="00621DBE">
        <w:tc>
          <w:tcPr>
            <w:tcW w:w="9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D9B" w:rsidRPr="00AF481B" w:rsidRDefault="00D01D9B" w:rsidP="00621DBE">
            <w:pPr>
              <w:pStyle w:val="Style13"/>
              <w:widowControl/>
              <w:spacing w:line="240" w:lineRule="auto"/>
              <w:rPr>
                <w:rStyle w:val="FontStyle20"/>
                <w:b/>
                <w:iCs/>
                <w:sz w:val="28"/>
                <w:szCs w:val="28"/>
              </w:rPr>
            </w:pPr>
            <w:r w:rsidRPr="00F533E9">
              <w:rPr>
                <w:rStyle w:val="FontStyle20"/>
                <w:b/>
                <w:iCs/>
                <w:sz w:val="28"/>
                <w:szCs w:val="28"/>
              </w:rPr>
              <w:t>Итоговая аттестация в форме дифференцированного зачета</w:t>
            </w:r>
          </w:p>
        </w:tc>
      </w:tr>
    </w:tbl>
    <w:p w:rsidR="00D01D9B" w:rsidRPr="006E2AF4" w:rsidRDefault="00D01D9B" w:rsidP="00621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D01D9B" w:rsidRPr="00A20A8B" w:rsidRDefault="00D01D9B" w:rsidP="00463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D01D9B" w:rsidRPr="00A20A8B" w:rsidSect="00660484">
          <w:footerReference w:type="even" r:id="rId7"/>
          <w:footerReference w:type="default" r:id="rId8"/>
          <w:pgSz w:w="11906" w:h="16838"/>
          <w:pgMar w:top="851" w:right="851" w:bottom="1134" w:left="851" w:header="709" w:footer="709" w:gutter="0"/>
          <w:cols w:space="720"/>
        </w:sectPr>
      </w:pPr>
    </w:p>
    <w:p w:rsidR="00D01D9B" w:rsidRPr="00F533E9" w:rsidRDefault="00D01D9B" w:rsidP="008A2A7B">
      <w:pPr>
        <w:jc w:val="center"/>
        <w:rPr>
          <w:b/>
          <w:caps/>
          <w:sz w:val="28"/>
          <w:szCs w:val="28"/>
        </w:rPr>
      </w:pPr>
      <w:r w:rsidRPr="00F533E9">
        <w:rPr>
          <w:b/>
          <w:sz w:val="28"/>
          <w:szCs w:val="28"/>
        </w:rPr>
        <w:t>Тематический план и содержание учебной дисциплины</w:t>
      </w:r>
    </w:p>
    <w:p w:rsidR="00D01D9B" w:rsidRPr="00F533E9" w:rsidRDefault="00D01D9B" w:rsidP="008A2A7B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F533E9">
        <w:rPr>
          <w:sz w:val="28"/>
          <w:szCs w:val="28"/>
        </w:rPr>
        <w:t>«Английский язык» (технический профиль)</w:t>
      </w:r>
    </w:p>
    <w:tbl>
      <w:tblPr>
        <w:tblW w:w="14993" w:type="dxa"/>
        <w:tblLayout w:type="fixed"/>
        <w:tblLook w:val="01E0"/>
      </w:tblPr>
      <w:tblGrid>
        <w:gridCol w:w="2999"/>
        <w:gridCol w:w="1585"/>
        <w:gridCol w:w="8098"/>
        <w:gridCol w:w="12"/>
        <w:gridCol w:w="1053"/>
        <w:gridCol w:w="11"/>
        <w:gridCol w:w="1235"/>
      </w:tblGrid>
      <w:tr w:rsidR="00D01D9B" w:rsidRPr="00CC47D2" w:rsidTr="00822CE2">
        <w:trPr>
          <w:trHeight w:val="20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Наименование тем</w:t>
            </w:r>
          </w:p>
        </w:tc>
        <w:tc>
          <w:tcPr>
            <w:tcW w:w="9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D01D9B" w:rsidRPr="00CC47D2" w:rsidTr="00822CE2">
        <w:trPr>
          <w:trHeight w:val="20"/>
        </w:trPr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D01D9B" w:rsidRPr="00CC47D2" w:rsidTr="00822CE2">
        <w:trPr>
          <w:trHeight w:val="285"/>
        </w:trPr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D9B" w:rsidRPr="00F533E9" w:rsidRDefault="00D01D9B" w:rsidP="00434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 xml:space="preserve">Введение. </w:t>
            </w:r>
            <w:r w:rsidRPr="00F533E9">
              <w:rPr>
                <w:b/>
                <w:sz w:val="28"/>
                <w:szCs w:val="28"/>
              </w:rPr>
              <w:t>Приветствие, прощание, представление себя и других людей в официальной и неофициальной обстановке.</w:t>
            </w:r>
          </w:p>
        </w:tc>
        <w:tc>
          <w:tcPr>
            <w:tcW w:w="9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  <w:r w:rsidRPr="00D82741">
              <w:rPr>
                <w:bCs/>
                <w:i/>
                <w:sz w:val="28"/>
                <w:szCs w:val="28"/>
              </w:rPr>
              <w:t>5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</w:tr>
      <w:tr w:rsidR="00D01D9B" w:rsidRPr="00CC47D2" w:rsidTr="00822CE2">
        <w:trPr>
          <w:trHeight w:val="20"/>
        </w:trPr>
        <w:tc>
          <w:tcPr>
            <w:tcW w:w="2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6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pStyle w:val="21"/>
              <w:ind w:left="0" w:firstLine="709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Английский язык как средство общения и форма существования национальной культуры. Английский – язык международного общения.</w:t>
            </w:r>
          </w:p>
          <w:p w:rsidR="00D01D9B" w:rsidRPr="00F533E9" w:rsidRDefault="00D01D9B" w:rsidP="00822CE2">
            <w:pPr>
              <w:pStyle w:val="BodyTextIndent"/>
              <w:spacing w:after="0"/>
              <w:ind w:left="0" w:firstLine="709"/>
              <w:jc w:val="both"/>
              <w:rPr>
                <w:b/>
                <w:i/>
                <w:sz w:val="28"/>
                <w:szCs w:val="28"/>
              </w:rPr>
            </w:pPr>
            <w:r w:rsidRPr="00F533E9">
              <w:rPr>
                <w:b/>
                <w:i/>
                <w:sz w:val="28"/>
                <w:szCs w:val="28"/>
              </w:rPr>
              <w:t>Самостоятельная работа:</w:t>
            </w: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F533E9">
              <w:rPr>
                <w:b/>
                <w:bCs/>
                <w:i/>
                <w:sz w:val="28"/>
                <w:szCs w:val="28"/>
              </w:rPr>
              <w:t>Внеаудиторная самостоятельная работа:</w:t>
            </w:r>
          </w:p>
          <w:p w:rsidR="00D01D9B" w:rsidRPr="00F533E9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работа с учебной, методической, справочной литературой;</w:t>
            </w:r>
          </w:p>
          <w:p w:rsidR="00D01D9B" w:rsidRPr="00F533E9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работа с учебно-методической литературой в библиотеке и доступной базе данных.</w:t>
            </w: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/>
                <w:bCs/>
                <w:i/>
                <w:sz w:val="28"/>
                <w:szCs w:val="28"/>
              </w:rPr>
              <w:t>Подготовка реферативных сообщений или презентаций</w:t>
            </w:r>
            <w:r w:rsidRPr="00F533E9">
              <w:rPr>
                <w:bCs/>
                <w:sz w:val="28"/>
                <w:szCs w:val="28"/>
              </w:rPr>
              <w:t>.</w:t>
            </w:r>
          </w:p>
          <w:p w:rsidR="00D01D9B" w:rsidRPr="00F533E9" w:rsidRDefault="00D01D9B" w:rsidP="00822CE2">
            <w:pPr>
              <w:pStyle w:val="31"/>
              <w:spacing w:after="0"/>
              <w:ind w:left="0" w:firstLine="709"/>
              <w:jc w:val="both"/>
              <w:rPr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1) «</w:t>
            </w:r>
            <w:r w:rsidRPr="00F533E9">
              <w:rPr>
                <w:sz w:val="28"/>
                <w:szCs w:val="28"/>
              </w:rPr>
              <w:t>Язык и его функции».</w:t>
            </w:r>
          </w:p>
          <w:p w:rsidR="00D01D9B" w:rsidRPr="00F533E9" w:rsidRDefault="00D01D9B" w:rsidP="00822CE2">
            <w:pPr>
              <w:pStyle w:val="31"/>
              <w:spacing w:after="0"/>
              <w:ind w:left="0" w:firstLine="709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2) « Английский язык в современном мире».</w:t>
            </w:r>
          </w:p>
          <w:p w:rsidR="00D01D9B" w:rsidRPr="00F533E9" w:rsidRDefault="00D01D9B" w:rsidP="00822CE2">
            <w:pPr>
              <w:pStyle w:val="31"/>
              <w:spacing w:after="0"/>
              <w:ind w:left="0" w:firstLine="679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3) «Английский зык и культура англоязычных стран».</w:t>
            </w:r>
          </w:p>
          <w:p w:rsidR="00D01D9B" w:rsidRPr="00F533E9" w:rsidRDefault="00D01D9B" w:rsidP="00822CE2">
            <w:pPr>
              <w:pStyle w:val="31"/>
              <w:spacing w:after="0"/>
              <w:ind w:firstLine="396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4) « Английский язык в профессиональной деятельности».</w:t>
            </w: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F533E9">
              <w:rPr>
                <w:b/>
                <w:bCs/>
                <w:i/>
                <w:sz w:val="28"/>
                <w:szCs w:val="28"/>
              </w:rPr>
              <w:t>Аудиторная самостоятельная работа:</w:t>
            </w:r>
          </w:p>
          <w:p w:rsidR="00D01D9B" w:rsidRPr="00F533E9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работа с учебно-методической литературой;</w:t>
            </w:r>
          </w:p>
          <w:p w:rsidR="00D01D9B" w:rsidRPr="00F533E9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работа с контрольными вопросами;</w:t>
            </w:r>
          </w:p>
          <w:p w:rsidR="00D01D9B" w:rsidRPr="00F533E9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работа с тестовыми заданиями</w:t>
            </w:r>
            <w:r w:rsidRPr="00F533E9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  <w:r w:rsidRPr="00F533E9">
              <w:rPr>
                <w:bCs/>
                <w:i/>
                <w:sz w:val="28"/>
                <w:szCs w:val="28"/>
              </w:rPr>
              <w:t>1</w:t>
            </w: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</w:tr>
      <w:tr w:rsidR="00D01D9B" w:rsidRPr="00CC47D2" w:rsidTr="00822CE2">
        <w:trPr>
          <w:trHeight w:val="20"/>
        </w:trPr>
        <w:tc>
          <w:tcPr>
            <w:tcW w:w="2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  <w:r w:rsidRPr="00767C04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</w:tr>
      <w:tr w:rsidR="00D01D9B" w:rsidRPr="00CC47D2" w:rsidTr="00822CE2">
        <w:trPr>
          <w:trHeight w:val="20"/>
        </w:trPr>
        <w:tc>
          <w:tcPr>
            <w:tcW w:w="299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Раздел 1.</w:t>
            </w:r>
            <w:r w:rsidRPr="00F533E9">
              <w:rPr>
                <w:b/>
                <w:sz w:val="28"/>
                <w:szCs w:val="28"/>
              </w:rPr>
              <w:t xml:space="preserve"> Описание людей  (</w:t>
            </w:r>
            <w:r w:rsidRPr="00F533E9">
              <w:rPr>
                <w:b/>
                <w:bCs/>
                <w:sz w:val="28"/>
                <w:szCs w:val="28"/>
              </w:rPr>
              <w:t>внешность, национальность, образо</w:t>
            </w:r>
            <w:r w:rsidRPr="00F533E9">
              <w:rPr>
                <w:b/>
                <w:bCs/>
                <w:sz w:val="28"/>
                <w:szCs w:val="28"/>
              </w:rPr>
              <w:softHyphen/>
              <w:t>вание, личные качества, род занятий, должность, место работы и др</w:t>
            </w:r>
            <w:r w:rsidRPr="00F533E9">
              <w:rPr>
                <w:b/>
                <w:sz w:val="28"/>
                <w:szCs w:val="28"/>
              </w:rPr>
              <w:t xml:space="preserve">). </w:t>
            </w: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 xml:space="preserve"> </w:t>
            </w: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  <w:r w:rsidRPr="00D82741">
              <w:rPr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</w:tr>
      <w:tr w:rsidR="00D01D9B" w:rsidRPr="00CC47D2" w:rsidTr="00822CE2">
        <w:trPr>
          <w:trHeight w:val="20"/>
        </w:trPr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6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F533E9">
              <w:rPr>
                <w:i/>
                <w:sz w:val="28"/>
                <w:szCs w:val="28"/>
              </w:rPr>
              <w:t>Грамматический материал:</w:t>
            </w:r>
            <w:r w:rsidRPr="00F533E9">
              <w:rPr>
                <w:sz w:val="28"/>
                <w:szCs w:val="28"/>
              </w:rPr>
              <w:t xml:space="preserve"> Понятие об артикле.</w:t>
            </w:r>
          </w:p>
          <w:p w:rsidR="00D01D9B" w:rsidRPr="00F533E9" w:rsidRDefault="00D01D9B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 xml:space="preserve">Множественное число существительных. </w:t>
            </w:r>
          </w:p>
          <w:p w:rsidR="00D01D9B" w:rsidRPr="00F533E9" w:rsidRDefault="00D01D9B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Порядок слов в английском предложении.</w:t>
            </w:r>
          </w:p>
          <w:p w:rsidR="00D01D9B" w:rsidRPr="00F533E9" w:rsidRDefault="00D01D9B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Глагол «</w:t>
            </w:r>
            <w:r w:rsidRPr="00F533E9">
              <w:rPr>
                <w:sz w:val="28"/>
                <w:szCs w:val="28"/>
                <w:lang w:val="en-US"/>
              </w:rPr>
              <w:t>to</w:t>
            </w:r>
            <w:r w:rsidRPr="00F533E9">
              <w:rPr>
                <w:sz w:val="28"/>
                <w:szCs w:val="28"/>
              </w:rPr>
              <w:t xml:space="preserve"> </w:t>
            </w:r>
            <w:r w:rsidRPr="00F533E9">
              <w:rPr>
                <w:sz w:val="28"/>
                <w:szCs w:val="28"/>
                <w:lang w:val="en-US"/>
              </w:rPr>
              <w:t>be</w:t>
            </w:r>
            <w:r w:rsidRPr="00F533E9">
              <w:rPr>
                <w:sz w:val="28"/>
                <w:szCs w:val="28"/>
              </w:rPr>
              <w:t xml:space="preserve">» и его формы. </w:t>
            </w:r>
          </w:p>
          <w:p w:rsidR="00D01D9B" w:rsidRPr="00F533E9" w:rsidRDefault="00D01D9B" w:rsidP="00822CE2">
            <w:pPr>
              <w:pStyle w:val="21"/>
              <w:ind w:left="0" w:firstLine="0"/>
              <w:jc w:val="both"/>
              <w:rPr>
                <w:sz w:val="28"/>
                <w:szCs w:val="28"/>
                <w:lang w:val="en-US"/>
              </w:rPr>
            </w:pPr>
            <w:r w:rsidRPr="00F533E9">
              <w:rPr>
                <w:sz w:val="28"/>
                <w:szCs w:val="28"/>
              </w:rPr>
              <w:t>Глаголы</w:t>
            </w:r>
            <w:r w:rsidRPr="00F533E9">
              <w:rPr>
                <w:sz w:val="28"/>
                <w:szCs w:val="28"/>
                <w:lang w:val="en-US"/>
              </w:rPr>
              <w:t xml:space="preserve"> «to have», « to have got». </w:t>
            </w:r>
          </w:p>
          <w:p w:rsidR="00D01D9B" w:rsidRPr="00F533E9" w:rsidRDefault="00D01D9B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 xml:space="preserve">Притяжательные местоимения. </w:t>
            </w:r>
          </w:p>
          <w:p w:rsidR="00D01D9B" w:rsidRPr="00F533E9" w:rsidRDefault="00D01D9B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Притяжательный падеж существительных.</w:t>
            </w:r>
          </w:p>
          <w:p w:rsidR="00D01D9B" w:rsidRPr="00F533E9" w:rsidRDefault="00D01D9B" w:rsidP="00822CE2">
            <w:pPr>
              <w:pStyle w:val="BodyTextIndent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F533E9">
              <w:rPr>
                <w:b/>
                <w:sz w:val="28"/>
                <w:szCs w:val="28"/>
              </w:rPr>
              <w:t>Практические занятия:</w:t>
            </w:r>
          </w:p>
          <w:p w:rsidR="00D01D9B" w:rsidRPr="00F533E9" w:rsidRDefault="00D01D9B" w:rsidP="00822CE2">
            <w:pPr>
              <w:pStyle w:val="BodyTextIndent"/>
              <w:spacing w:after="0"/>
              <w:jc w:val="both"/>
              <w:rPr>
                <w:b/>
                <w:i/>
                <w:sz w:val="28"/>
                <w:szCs w:val="28"/>
              </w:rPr>
            </w:pPr>
            <w:r w:rsidRPr="00F533E9">
              <w:rPr>
                <w:b/>
                <w:i/>
                <w:sz w:val="28"/>
                <w:szCs w:val="28"/>
              </w:rPr>
              <w:t xml:space="preserve">Составление устных тем: </w:t>
            </w:r>
            <w:r w:rsidRPr="00F533E9">
              <w:rPr>
                <w:i/>
                <w:sz w:val="28"/>
                <w:szCs w:val="28"/>
              </w:rPr>
              <w:t>1.О себе.</w:t>
            </w:r>
          </w:p>
          <w:p w:rsidR="00D01D9B" w:rsidRPr="00F533E9" w:rsidRDefault="00D01D9B" w:rsidP="00822CE2">
            <w:pPr>
              <w:pStyle w:val="BodyTextIndent"/>
              <w:spacing w:after="0"/>
              <w:jc w:val="both"/>
              <w:rPr>
                <w:i/>
                <w:sz w:val="28"/>
                <w:szCs w:val="28"/>
              </w:rPr>
            </w:pPr>
            <w:r w:rsidRPr="00F533E9">
              <w:rPr>
                <w:i/>
                <w:sz w:val="28"/>
                <w:szCs w:val="28"/>
              </w:rPr>
              <w:t xml:space="preserve"> 2.Описание лучшего друга.</w:t>
            </w:r>
          </w:p>
          <w:p w:rsidR="00D01D9B" w:rsidRPr="00F533E9" w:rsidRDefault="00D01D9B" w:rsidP="00822CE2">
            <w:pPr>
              <w:pStyle w:val="BodyTextIndent"/>
              <w:spacing w:after="0"/>
              <w:jc w:val="both"/>
              <w:rPr>
                <w:i/>
                <w:sz w:val="28"/>
                <w:szCs w:val="28"/>
              </w:rPr>
            </w:pPr>
            <w:r w:rsidRPr="00F533E9">
              <w:rPr>
                <w:i/>
                <w:sz w:val="28"/>
                <w:szCs w:val="28"/>
              </w:rPr>
              <w:t>3. Первый день в колледже.</w:t>
            </w:r>
          </w:p>
          <w:p w:rsidR="00D01D9B" w:rsidRPr="00F533E9" w:rsidRDefault="00D01D9B" w:rsidP="00822CE2">
            <w:pPr>
              <w:pStyle w:val="BodyTextIndent"/>
              <w:spacing w:after="0"/>
              <w:jc w:val="both"/>
              <w:rPr>
                <w:i/>
                <w:sz w:val="28"/>
                <w:szCs w:val="28"/>
              </w:rPr>
            </w:pPr>
            <w:r w:rsidRPr="00F533E9">
              <w:rPr>
                <w:i/>
                <w:sz w:val="28"/>
                <w:szCs w:val="28"/>
              </w:rPr>
              <w:t>4. Встреча с одногруппниками в кафе.</w:t>
            </w:r>
          </w:p>
          <w:p w:rsidR="00D01D9B" w:rsidRPr="00F533E9" w:rsidRDefault="00D01D9B" w:rsidP="00822CE2">
            <w:pPr>
              <w:pStyle w:val="BodyTextIndent"/>
              <w:spacing w:after="0"/>
              <w:jc w:val="both"/>
              <w:rPr>
                <w:i/>
                <w:sz w:val="28"/>
                <w:szCs w:val="28"/>
              </w:rPr>
            </w:pPr>
            <w:r w:rsidRPr="00F533E9">
              <w:rPr>
                <w:i/>
                <w:sz w:val="28"/>
                <w:szCs w:val="28"/>
              </w:rPr>
              <w:t xml:space="preserve">5.Моя будущая профессия. </w:t>
            </w:r>
          </w:p>
          <w:p w:rsidR="00D01D9B" w:rsidRPr="00F533E9" w:rsidRDefault="00D01D9B" w:rsidP="00822CE2">
            <w:pPr>
              <w:pStyle w:val="BodyTextIndent"/>
              <w:spacing w:after="0"/>
              <w:jc w:val="both"/>
              <w:rPr>
                <w:i/>
                <w:sz w:val="28"/>
                <w:szCs w:val="28"/>
              </w:rPr>
            </w:pPr>
            <w:r w:rsidRPr="00F533E9">
              <w:rPr>
                <w:i/>
                <w:sz w:val="28"/>
                <w:szCs w:val="28"/>
              </w:rPr>
              <w:t>6. Выполнение грамматических упражнений.</w:t>
            </w:r>
          </w:p>
          <w:p w:rsidR="00D01D9B" w:rsidRPr="00F533E9" w:rsidRDefault="00D01D9B" w:rsidP="00822CE2">
            <w:pPr>
              <w:pStyle w:val="BodyTextIndent"/>
              <w:spacing w:after="0"/>
              <w:ind w:left="0" w:firstLine="709"/>
              <w:jc w:val="both"/>
              <w:rPr>
                <w:b/>
                <w:i/>
                <w:sz w:val="28"/>
                <w:szCs w:val="28"/>
              </w:rPr>
            </w:pPr>
            <w:r w:rsidRPr="00F533E9">
              <w:rPr>
                <w:b/>
                <w:i/>
                <w:sz w:val="28"/>
                <w:szCs w:val="28"/>
              </w:rPr>
              <w:t>Самостоятельная работа:</w:t>
            </w: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F533E9">
              <w:rPr>
                <w:b/>
                <w:bCs/>
                <w:i/>
                <w:sz w:val="28"/>
                <w:szCs w:val="28"/>
              </w:rPr>
              <w:t>Внеаудиторная самостоятельная работа:</w:t>
            </w:r>
          </w:p>
          <w:p w:rsidR="00D01D9B" w:rsidRPr="00F533E9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выполнение тестовых заданий;</w:t>
            </w:r>
          </w:p>
          <w:p w:rsidR="00D01D9B" w:rsidRPr="00F533E9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работа с учебной, методической, справочной литературой;</w:t>
            </w:r>
          </w:p>
          <w:p w:rsidR="00D01D9B" w:rsidRPr="00F533E9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работа с учебно-методической литературой в библиотеке и доступной базе данных.</w:t>
            </w: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/>
                <w:bCs/>
                <w:i/>
                <w:sz w:val="28"/>
                <w:szCs w:val="28"/>
              </w:rPr>
              <w:t>Подготовка  сообщений и презентаций</w:t>
            </w:r>
            <w:r w:rsidRPr="00F533E9">
              <w:rPr>
                <w:bCs/>
                <w:sz w:val="28"/>
                <w:szCs w:val="28"/>
              </w:rPr>
              <w:t>.</w:t>
            </w:r>
          </w:p>
          <w:p w:rsidR="00D01D9B" w:rsidRPr="00F533E9" w:rsidRDefault="00D01D9B" w:rsidP="00822CE2">
            <w:pPr>
              <w:pStyle w:val="31"/>
              <w:spacing w:after="0"/>
              <w:jc w:val="both"/>
              <w:rPr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1) «Внешность человека</w:t>
            </w:r>
            <w:r w:rsidRPr="00F533E9">
              <w:rPr>
                <w:sz w:val="28"/>
                <w:szCs w:val="28"/>
              </w:rPr>
              <w:t>».</w:t>
            </w:r>
          </w:p>
          <w:p w:rsidR="00D01D9B" w:rsidRPr="00F533E9" w:rsidRDefault="00D01D9B" w:rsidP="00822CE2">
            <w:pPr>
              <w:pStyle w:val="31"/>
              <w:spacing w:after="0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2) «Личностные качества человека».</w:t>
            </w: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 xml:space="preserve">    3) «Профессии»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  <w:r w:rsidRPr="00F533E9">
              <w:rPr>
                <w:bCs/>
                <w:i/>
                <w:sz w:val="28"/>
                <w:szCs w:val="28"/>
              </w:rPr>
              <w:t>2</w:t>
            </w: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</w:tr>
      <w:tr w:rsidR="00D01D9B" w:rsidRPr="00CC47D2" w:rsidTr="00822CE2">
        <w:trPr>
          <w:trHeight w:val="20"/>
        </w:trPr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9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  <w:r w:rsidRPr="00767C04">
              <w:rPr>
                <w:bCs/>
                <w:i/>
                <w:sz w:val="28"/>
                <w:szCs w:val="28"/>
              </w:rPr>
              <w:t>5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</w:tr>
      <w:tr w:rsidR="00D01D9B" w:rsidRPr="00CC47D2" w:rsidTr="00822CE2">
        <w:trPr>
          <w:trHeight w:val="4353"/>
        </w:trPr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  <w:r w:rsidRPr="00767C04">
              <w:rPr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12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</w:tr>
      <w:tr w:rsidR="00D01D9B" w:rsidRPr="00CC47D2" w:rsidTr="00822CE2">
        <w:trPr>
          <w:trHeight w:val="20"/>
        </w:trPr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Раздел 2.</w:t>
            </w:r>
          </w:p>
          <w:p w:rsidR="00D01D9B" w:rsidRPr="00F533E9" w:rsidRDefault="00D01D9B" w:rsidP="00434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Семья и семейные отношения, домашние обязанности.</w:t>
            </w:r>
          </w:p>
        </w:tc>
        <w:tc>
          <w:tcPr>
            <w:tcW w:w="9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  <w:r w:rsidRPr="00D82741">
              <w:rPr>
                <w:bCs/>
                <w:i/>
                <w:sz w:val="28"/>
                <w:szCs w:val="28"/>
              </w:rPr>
              <w:t>8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</w:tr>
      <w:tr w:rsidR="00D01D9B" w:rsidRPr="00CC47D2" w:rsidTr="00822CE2">
        <w:trPr>
          <w:trHeight w:val="20"/>
        </w:trPr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6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pStyle w:val="BodyText"/>
              <w:spacing w:after="0"/>
              <w:ind w:firstLine="395"/>
              <w:jc w:val="both"/>
              <w:rPr>
                <w:i/>
                <w:sz w:val="28"/>
                <w:szCs w:val="28"/>
              </w:rPr>
            </w:pPr>
            <w:r w:rsidRPr="00F533E9">
              <w:rPr>
                <w:i/>
                <w:sz w:val="28"/>
                <w:szCs w:val="28"/>
              </w:rPr>
              <w:t xml:space="preserve">Лексический материал: </w:t>
            </w:r>
            <w:r w:rsidRPr="00F533E9">
              <w:rPr>
                <w:sz w:val="28"/>
                <w:szCs w:val="28"/>
              </w:rPr>
              <w:t xml:space="preserve">Лексика по темам: « Моя семья», «Моя группа», «Дружба». </w:t>
            </w:r>
          </w:p>
          <w:p w:rsidR="00D01D9B" w:rsidRPr="00F533E9" w:rsidRDefault="00D01D9B" w:rsidP="00822CE2">
            <w:pPr>
              <w:ind w:firstLine="322"/>
              <w:jc w:val="both"/>
              <w:rPr>
                <w:sz w:val="28"/>
                <w:szCs w:val="28"/>
              </w:rPr>
            </w:pPr>
            <w:r w:rsidRPr="00F533E9">
              <w:rPr>
                <w:i/>
                <w:sz w:val="28"/>
                <w:szCs w:val="28"/>
              </w:rPr>
              <w:t xml:space="preserve">Грамматический материал: </w:t>
            </w:r>
            <w:r w:rsidRPr="00F533E9">
              <w:rPr>
                <w:sz w:val="28"/>
                <w:szCs w:val="28"/>
              </w:rPr>
              <w:t xml:space="preserve">Личные местоимения. Указательные местоимения. Количественные местоимения: </w:t>
            </w:r>
            <w:r w:rsidRPr="00F533E9">
              <w:rPr>
                <w:sz w:val="28"/>
                <w:szCs w:val="28"/>
                <w:lang w:val="en-US"/>
              </w:rPr>
              <w:t>much</w:t>
            </w:r>
            <w:r w:rsidRPr="00F533E9">
              <w:rPr>
                <w:sz w:val="28"/>
                <w:szCs w:val="28"/>
              </w:rPr>
              <w:t xml:space="preserve"> , many,  little, </w:t>
            </w:r>
            <w:r w:rsidRPr="00F533E9">
              <w:rPr>
                <w:sz w:val="28"/>
                <w:szCs w:val="28"/>
                <w:lang w:val="en-US"/>
              </w:rPr>
              <w:t>few</w:t>
            </w:r>
            <w:r w:rsidRPr="00F533E9">
              <w:rPr>
                <w:sz w:val="28"/>
                <w:szCs w:val="28"/>
              </w:rPr>
              <w:t xml:space="preserve">. Общие и специальные вопросы. Обороты: </w:t>
            </w:r>
            <w:r w:rsidRPr="00F533E9">
              <w:rPr>
                <w:sz w:val="28"/>
                <w:szCs w:val="28"/>
                <w:lang w:val="en-US"/>
              </w:rPr>
              <w:t>there</w:t>
            </w:r>
            <w:r w:rsidRPr="00F533E9">
              <w:rPr>
                <w:sz w:val="28"/>
                <w:szCs w:val="28"/>
              </w:rPr>
              <w:t xml:space="preserve"> </w:t>
            </w:r>
            <w:r w:rsidRPr="00F533E9">
              <w:rPr>
                <w:sz w:val="28"/>
                <w:szCs w:val="28"/>
                <w:lang w:val="en-US"/>
              </w:rPr>
              <w:t>is</w:t>
            </w:r>
            <w:r w:rsidRPr="00F533E9">
              <w:rPr>
                <w:sz w:val="28"/>
                <w:szCs w:val="28"/>
              </w:rPr>
              <w:t xml:space="preserve">, </w:t>
            </w:r>
            <w:r w:rsidRPr="00F533E9">
              <w:rPr>
                <w:sz w:val="28"/>
                <w:szCs w:val="28"/>
                <w:lang w:val="en-US"/>
              </w:rPr>
              <w:t>there</w:t>
            </w:r>
            <w:r w:rsidRPr="00F533E9">
              <w:rPr>
                <w:sz w:val="28"/>
                <w:szCs w:val="28"/>
              </w:rPr>
              <w:t xml:space="preserve"> </w:t>
            </w:r>
            <w:r w:rsidRPr="00F533E9">
              <w:rPr>
                <w:sz w:val="28"/>
                <w:szCs w:val="28"/>
                <w:lang w:val="en-US"/>
              </w:rPr>
              <w:t>are</w:t>
            </w:r>
            <w:r w:rsidRPr="00F533E9">
              <w:rPr>
                <w:sz w:val="28"/>
                <w:szCs w:val="28"/>
              </w:rPr>
              <w:t>. Инфинитив, формы инфинитива.</w:t>
            </w:r>
          </w:p>
          <w:p w:rsidR="00D01D9B" w:rsidRPr="00F533E9" w:rsidRDefault="00D01D9B" w:rsidP="00822CE2">
            <w:pPr>
              <w:pStyle w:val="BodyTextIndent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F533E9">
              <w:rPr>
                <w:b/>
                <w:sz w:val="28"/>
                <w:szCs w:val="28"/>
              </w:rPr>
              <w:t>Практические занятия:</w:t>
            </w:r>
          </w:p>
          <w:p w:rsidR="00D01D9B" w:rsidRPr="00F533E9" w:rsidRDefault="00D01D9B" w:rsidP="00822CE2">
            <w:pPr>
              <w:pStyle w:val="BodyTextIndent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 xml:space="preserve">1.Составление устной темы «Моя семья».2. Составление устной темы «Моя группа». </w:t>
            </w:r>
          </w:p>
          <w:p w:rsidR="00D01D9B" w:rsidRPr="00F533E9" w:rsidRDefault="00D01D9B" w:rsidP="00822CE2">
            <w:pPr>
              <w:pStyle w:val="BodyTextIndent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3. Составление устной темы «Дружба».4. Выполнение упражнений по грамматике.</w:t>
            </w:r>
          </w:p>
          <w:p w:rsidR="00D01D9B" w:rsidRPr="00F533E9" w:rsidRDefault="00D01D9B" w:rsidP="00822CE2">
            <w:pPr>
              <w:pStyle w:val="BodyTextIndent"/>
              <w:spacing w:after="0"/>
              <w:ind w:left="0" w:firstLine="709"/>
              <w:jc w:val="both"/>
              <w:rPr>
                <w:b/>
                <w:i/>
                <w:sz w:val="28"/>
                <w:szCs w:val="28"/>
              </w:rPr>
            </w:pPr>
            <w:r w:rsidRPr="00F533E9">
              <w:rPr>
                <w:b/>
                <w:i/>
                <w:sz w:val="28"/>
                <w:szCs w:val="28"/>
              </w:rPr>
              <w:t>Самостоятельная работа:</w:t>
            </w: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F533E9">
              <w:rPr>
                <w:b/>
                <w:bCs/>
                <w:i/>
                <w:sz w:val="28"/>
                <w:szCs w:val="28"/>
              </w:rPr>
              <w:t>Внеаудиторная самостоятельная работа:</w:t>
            </w:r>
          </w:p>
          <w:p w:rsidR="00D01D9B" w:rsidRPr="00F533E9" w:rsidRDefault="00D01D9B" w:rsidP="00822CE2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выполнение заданий для закрепления знаний;</w:t>
            </w:r>
          </w:p>
          <w:p w:rsidR="00D01D9B" w:rsidRPr="00F533E9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выполнение тестовых заданий;</w:t>
            </w:r>
          </w:p>
          <w:p w:rsidR="00D01D9B" w:rsidRPr="00F533E9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работа с учебной, методической, справочной литературой;</w:t>
            </w:r>
          </w:p>
          <w:p w:rsidR="00D01D9B" w:rsidRPr="00F533E9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работа с учебно-методической литературой в библиотеке и доступной базе данных.</w:t>
            </w: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/>
                <w:bCs/>
                <w:i/>
                <w:sz w:val="28"/>
                <w:szCs w:val="28"/>
              </w:rPr>
              <w:t>Подготовка  сообщений или презентаций</w:t>
            </w:r>
            <w:r w:rsidRPr="00F533E9">
              <w:rPr>
                <w:bCs/>
                <w:sz w:val="28"/>
                <w:szCs w:val="28"/>
              </w:rPr>
              <w:t>.</w:t>
            </w:r>
          </w:p>
          <w:p w:rsidR="00D01D9B" w:rsidRPr="00F533E9" w:rsidRDefault="00D01D9B" w:rsidP="00822CE2">
            <w:pPr>
              <w:pStyle w:val="31"/>
              <w:numPr>
                <w:ilvl w:val="0"/>
                <w:numId w:val="17"/>
              </w:numPr>
              <w:spacing w:after="0"/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«Члены моей семьи».</w:t>
            </w:r>
          </w:p>
          <w:p w:rsidR="00D01D9B" w:rsidRPr="00F533E9" w:rsidRDefault="00D01D9B" w:rsidP="00822CE2">
            <w:pPr>
              <w:pStyle w:val="31"/>
              <w:numPr>
                <w:ilvl w:val="0"/>
                <w:numId w:val="17"/>
              </w:numPr>
              <w:spacing w:after="0"/>
              <w:jc w:val="both"/>
              <w:rPr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«Мой рабочий день»</w:t>
            </w:r>
          </w:p>
          <w:p w:rsidR="00D01D9B" w:rsidRPr="00F533E9" w:rsidRDefault="00D01D9B" w:rsidP="00822CE2">
            <w:pPr>
              <w:pStyle w:val="31"/>
              <w:numPr>
                <w:ilvl w:val="0"/>
                <w:numId w:val="17"/>
              </w:numPr>
              <w:spacing w:after="0"/>
              <w:jc w:val="both"/>
              <w:rPr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« Моя группа»</w:t>
            </w: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F533E9">
              <w:rPr>
                <w:b/>
                <w:bCs/>
                <w:i/>
                <w:sz w:val="28"/>
                <w:szCs w:val="28"/>
              </w:rPr>
              <w:t>Аудиторная самостоятельная работа:</w:t>
            </w:r>
          </w:p>
          <w:p w:rsidR="00D01D9B" w:rsidRPr="00F533E9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работа с учебно-методической литературой;</w:t>
            </w:r>
          </w:p>
          <w:p w:rsidR="00D01D9B" w:rsidRPr="00F533E9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работа с контрольными вопросами;</w:t>
            </w:r>
          </w:p>
          <w:p w:rsidR="00D01D9B" w:rsidRPr="00F533E9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работа с тестовыми заданиями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D9B" w:rsidRPr="00767C04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  <w:r w:rsidRPr="00767C04">
              <w:rPr>
                <w:bCs/>
                <w:i/>
                <w:sz w:val="28"/>
                <w:szCs w:val="28"/>
              </w:rPr>
              <w:t>4</w:t>
            </w: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767C04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  <w:r w:rsidRPr="00767C04">
              <w:rPr>
                <w:bCs/>
                <w:i/>
                <w:sz w:val="28"/>
                <w:szCs w:val="28"/>
              </w:rPr>
              <w:t>4</w:t>
            </w: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  <w:r w:rsidRPr="00F533E9">
              <w:rPr>
                <w:bCs/>
                <w:i/>
                <w:sz w:val="28"/>
                <w:szCs w:val="28"/>
              </w:rPr>
              <w:t>3</w:t>
            </w: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</w:tr>
      <w:tr w:rsidR="00D01D9B" w:rsidRPr="00125A32" w:rsidTr="00822CE2">
        <w:trPr>
          <w:trHeight w:val="20"/>
        </w:trPr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125A3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01D9B" w:rsidRPr="00125A3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D01D9B" w:rsidRPr="00125A32" w:rsidTr="00822CE2">
        <w:trPr>
          <w:trHeight w:val="20"/>
        </w:trPr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jc w:val="both"/>
              <w:rPr>
                <w:b/>
                <w:bCs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Раздел 3.</w:t>
            </w:r>
          </w:p>
          <w:p w:rsidR="00D01D9B" w:rsidRPr="00F533E9" w:rsidRDefault="00D01D9B" w:rsidP="00434752">
            <w:pPr>
              <w:rPr>
                <w:b/>
                <w:i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Описание жилища и учебного заведения.</w:t>
            </w:r>
          </w:p>
          <w:p w:rsidR="00D01D9B" w:rsidRPr="00F533E9" w:rsidRDefault="00D01D9B" w:rsidP="00822CE2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D82741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  <w:r w:rsidRPr="00D82741">
              <w:rPr>
                <w:bCs/>
                <w:i/>
                <w:sz w:val="28"/>
                <w:szCs w:val="28"/>
              </w:rPr>
              <w:t>10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125A3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D01D9B" w:rsidRPr="00125A32" w:rsidTr="00822CE2">
        <w:trPr>
          <w:trHeight w:val="3727"/>
        </w:trPr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shd w:val="clear" w:color="auto" w:fill="FFFFFF"/>
              <w:rPr>
                <w:sz w:val="28"/>
                <w:szCs w:val="28"/>
              </w:rPr>
            </w:pPr>
            <w:r w:rsidRPr="00F533E9">
              <w:rPr>
                <w:i/>
                <w:sz w:val="28"/>
                <w:szCs w:val="28"/>
              </w:rPr>
              <w:t xml:space="preserve">Лексический материал: </w:t>
            </w:r>
            <w:r w:rsidRPr="00F533E9">
              <w:rPr>
                <w:sz w:val="28"/>
                <w:szCs w:val="28"/>
              </w:rPr>
              <w:t>Описание жилища и учебного заведения (здание, обстановка, условия жизни,</w:t>
            </w:r>
          </w:p>
          <w:p w:rsidR="00D01D9B" w:rsidRPr="00F533E9" w:rsidRDefault="00D01D9B" w:rsidP="00822CE2">
            <w:pPr>
              <w:shd w:val="clear" w:color="auto" w:fill="FFFFFF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техника, оборудование).</w:t>
            </w:r>
          </w:p>
          <w:p w:rsidR="00D01D9B" w:rsidRPr="00F533E9" w:rsidRDefault="00D01D9B" w:rsidP="00822CE2">
            <w:pPr>
              <w:shd w:val="clear" w:color="auto" w:fill="FFFFFF"/>
              <w:rPr>
                <w:sz w:val="28"/>
                <w:szCs w:val="28"/>
              </w:rPr>
            </w:pPr>
            <w:r w:rsidRPr="00F533E9">
              <w:rPr>
                <w:i/>
                <w:sz w:val="28"/>
                <w:szCs w:val="28"/>
              </w:rPr>
              <w:t xml:space="preserve">Грамматический материал: </w:t>
            </w:r>
            <w:r w:rsidRPr="00F533E9">
              <w:rPr>
                <w:sz w:val="28"/>
                <w:szCs w:val="28"/>
              </w:rPr>
              <w:t>Оборот there is/ there are и его употребление в речи. Предлоги места.</w:t>
            </w:r>
          </w:p>
          <w:p w:rsidR="00D01D9B" w:rsidRPr="00F533E9" w:rsidRDefault="00D01D9B" w:rsidP="00822CE2">
            <w:pPr>
              <w:pStyle w:val="BodyTextIndent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F533E9">
              <w:rPr>
                <w:b/>
                <w:sz w:val="28"/>
                <w:szCs w:val="28"/>
              </w:rPr>
              <w:t>Практические занятия:</w:t>
            </w:r>
          </w:p>
          <w:p w:rsidR="00D01D9B" w:rsidRPr="00F533E9" w:rsidRDefault="00D01D9B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1. Чтение и перевод статей и газет.</w:t>
            </w:r>
          </w:p>
          <w:p w:rsidR="00D01D9B" w:rsidRPr="00F533E9" w:rsidRDefault="00D01D9B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2. Чтение и перевод статей из газет.</w:t>
            </w:r>
          </w:p>
          <w:p w:rsidR="00D01D9B" w:rsidRPr="00F533E9" w:rsidRDefault="00D01D9B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3. Составление устной темы « Мой техникум».</w:t>
            </w:r>
          </w:p>
          <w:p w:rsidR="00D01D9B" w:rsidRPr="00F533E9" w:rsidRDefault="00D01D9B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4. Составление устной темы «Москва – столица России».</w:t>
            </w:r>
          </w:p>
          <w:p w:rsidR="00D01D9B" w:rsidRPr="00F533E9" w:rsidRDefault="00D01D9B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5.Выполнение грамматических упражнений.</w:t>
            </w:r>
          </w:p>
          <w:p w:rsidR="00D01D9B" w:rsidRPr="00F533E9" w:rsidRDefault="00D01D9B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6. Выполнение грамматических упражнений.</w:t>
            </w:r>
          </w:p>
          <w:p w:rsidR="00D01D9B" w:rsidRPr="00F533E9" w:rsidRDefault="00D01D9B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7. Тестирование</w:t>
            </w:r>
          </w:p>
          <w:p w:rsidR="00D01D9B" w:rsidRPr="00F533E9" w:rsidRDefault="00D01D9B" w:rsidP="00822CE2">
            <w:pPr>
              <w:pStyle w:val="BodyTextIndent"/>
              <w:spacing w:after="0"/>
              <w:ind w:left="0" w:firstLine="709"/>
              <w:jc w:val="both"/>
              <w:rPr>
                <w:b/>
                <w:i/>
                <w:sz w:val="28"/>
                <w:szCs w:val="28"/>
              </w:rPr>
            </w:pPr>
            <w:r w:rsidRPr="00F533E9">
              <w:rPr>
                <w:b/>
                <w:i/>
                <w:sz w:val="28"/>
                <w:szCs w:val="28"/>
              </w:rPr>
              <w:t>Самостоятельная работа:</w:t>
            </w: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F533E9">
              <w:rPr>
                <w:b/>
                <w:bCs/>
                <w:i/>
                <w:sz w:val="28"/>
                <w:szCs w:val="28"/>
              </w:rPr>
              <w:t>Внеаудиторная самостоятельная работа:</w:t>
            </w:r>
          </w:p>
          <w:p w:rsidR="00D01D9B" w:rsidRPr="00F533E9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выполнение тестовых заданий;</w:t>
            </w:r>
          </w:p>
          <w:p w:rsidR="00D01D9B" w:rsidRPr="00F533E9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выполнение заданий для закрепления знаний;</w:t>
            </w:r>
          </w:p>
          <w:p w:rsidR="00D01D9B" w:rsidRPr="00F533E9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работа с учебной, методической, справочной литературой;</w:t>
            </w:r>
          </w:p>
          <w:p w:rsidR="00D01D9B" w:rsidRPr="00F533E9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работа с учебно-методической литературой в библиотеке и доступной базе данных.</w:t>
            </w: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F533E9">
              <w:rPr>
                <w:b/>
                <w:bCs/>
                <w:i/>
                <w:sz w:val="28"/>
                <w:szCs w:val="28"/>
              </w:rPr>
              <w:t>Аудиторная самостоятельная работа:</w:t>
            </w:r>
          </w:p>
          <w:p w:rsidR="00D01D9B" w:rsidRPr="00F533E9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работа с учебно-методической литературой;</w:t>
            </w:r>
          </w:p>
          <w:p w:rsidR="00D01D9B" w:rsidRPr="00F533E9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работа с контрольными вопросами;</w:t>
            </w:r>
          </w:p>
          <w:p w:rsidR="00D01D9B" w:rsidRPr="00F533E9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работа с тестовыми заданиями;</w:t>
            </w:r>
          </w:p>
          <w:p w:rsidR="00D01D9B" w:rsidRPr="00F533E9" w:rsidRDefault="00D01D9B" w:rsidP="00822CE2">
            <w:pPr>
              <w:shd w:val="clear" w:color="auto" w:fill="FFFFFF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составление кроссвордов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D9B" w:rsidRPr="00767C04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  <w:r w:rsidRPr="00767C04">
              <w:rPr>
                <w:bCs/>
                <w:i/>
                <w:sz w:val="28"/>
                <w:szCs w:val="28"/>
              </w:rPr>
              <w:t>6</w:t>
            </w: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  <w:highlight w:val="yellow"/>
              </w:rPr>
            </w:pPr>
            <w:r w:rsidRPr="00767C04">
              <w:rPr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125A3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  <w:r w:rsidRPr="00125A32">
              <w:rPr>
                <w:bCs/>
                <w:i/>
                <w:sz w:val="28"/>
                <w:szCs w:val="28"/>
              </w:rPr>
              <w:t>2</w:t>
            </w:r>
          </w:p>
          <w:p w:rsidR="00D01D9B" w:rsidRPr="00125A3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  <w:p w:rsidR="00D01D9B" w:rsidRPr="00125A3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  <w:p w:rsidR="00D01D9B" w:rsidRPr="00125A3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D01D9B" w:rsidRPr="00125A32" w:rsidTr="00822CE2">
        <w:trPr>
          <w:trHeight w:val="7240"/>
        </w:trPr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  <w:highlight w:val="yellow"/>
              </w:rPr>
            </w:pPr>
          </w:p>
        </w:tc>
        <w:tc>
          <w:tcPr>
            <w:tcW w:w="9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01D9B" w:rsidRPr="00125A3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D01D9B" w:rsidRPr="00125A32" w:rsidTr="00822CE2">
        <w:trPr>
          <w:trHeight w:val="175"/>
        </w:trPr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jc w:val="both"/>
              <w:rPr>
                <w:b/>
                <w:bCs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Раздел 4.</w:t>
            </w:r>
          </w:p>
          <w:p w:rsidR="00D01D9B" w:rsidRPr="00F533E9" w:rsidRDefault="00D01D9B" w:rsidP="00434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Хобби, досуг</w:t>
            </w:r>
            <w:r w:rsidRPr="00F533E9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D82741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  <w:r w:rsidRPr="00D82741">
              <w:rPr>
                <w:bCs/>
                <w:i/>
                <w:sz w:val="28"/>
                <w:szCs w:val="28"/>
              </w:rPr>
              <w:t>10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D9B" w:rsidRPr="00125A3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  <w:r w:rsidRPr="00125A32">
              <w:rPr>
                <w:bCs/>
                <w:i/>
                <w:sz w:val="28"/>
                <w:szCs w:val="28"/>
              </w:rPr>
              <w:t>3</w:t>
            </w:r>
          </w:p>
        </w:tc>
      </w:tr>
      <w:tr w:rsidR="00D01D9B" w:rsidRPr="00125A32" w:rsidTr="00822CE2">
        <w:trPr>
          <w:trHeight w:val="20"/>
        </w:trPr>
        <w:tc>
          <w:tcPr>
            <w:tcW w:w="29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jc w:val="both"/>
              <w:rPr>
                <w:sz w:val="28"/>
                <w:szCs w:val="28"/>
              </w:rPr>
            </w:pPr>
            <w:r w:rsidRPr="00F533E9">
              <w:rPr>
                <w:i/>
                <w:sz w:val="28"/>
                <w:szCs w:val="28"/>
              </w:rPr>
              <w:t>Лексический материал:</w:t>
            </w:r>
            <w:r w:rsidRPr="00F533E9">
              <w:rPr>
                <w:sz w:val="28"/>
                <w:szCs w:val="28"/>
              </w:rPr>
              <w:t xml:space="preserve"> Лексика по теме « Досуг, хобби, увлечения».</w:t>
            </w:r>
          </w:p>
          <w:p w:rsidR="00D01D9B" w:rsidRPr="00F533E9" w:rsidRDefault="00D01D9B" w:rsidP="00822CE2">
            <w:pPr>
              <w:jc w:val="both"/>
              <w:rPr>
                <w:sz w:val="28"/>
                <w:szCs w:val="28"/>
              </w:rPr>
            </w:pPr>
            <w:r w:rsidRPr="00F533E9">
              <w:rPr>
                <w:i/>
                <w:sz w:val="28"/>
                <w:szCs w:val="28"/>
              </w:rPr>
              <w:t>Грамматический материал:</w:t>
            </w:r>
            <w:r w:rsidRPr="00F533E9">
              <w:rPr>
                <w:sz w:val="28"/>
                <w:szCs w:val="28"/>
              </w:rPr>
              <w:t xml:space="preserve"> Сложно-подчиненные предложения с союзами for, as, till, until, (as) though.</w:t>
            </w:r>
          </w:p>
          <w:p w:rsidR="00D01D9B" w:rsidRPr="00F533E9" w:rsidRDefault="00D01D9B" w:rsidP="00822CE2">
            <w:pPr>
              <w:pStyle w:val="BodyTextIndent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F533E9">
              <w:rPr>
                <w:b/>
                <w:sz w:val="28"/>
                <w:szCs w:val="28"/>
              </w:rPr>
              <w:t>Практические занятия:</w:t>
            </w:r>
          </w:p>
          <w:p w:rsidR="00D01D9B" w:rsidRPr="00F533E9" w:rsidRDefault="00D01D9B" w:rsidP="00822CE2">
            <w:pPr>
              <w:numPr>
                <w:ilvl w:val="1"/>
                <w:numId w:val="17"/>
              </w:numPr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Составление устной темы: « Как я провожу свободное время».</w:t>
            </w:r>
          </w:p>
          <w:p w:rsidR="00D01D9B" w:rsidRPr="00F533E9" w:rsidRDefault="00D01D9B" w:rsidP="00822CE2">
            <w:pPr>
              <w:numPr>
                <w:ilvl w:val="1"/>
                <w:numId w:val="17"/>
              </w:numPr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Составление устной темы: « Мое хобби».</w:t>
            </w:r>
          </w:p>
          <w:p w:rsidR="00D01D9B" w:rsidRPr="00F533E9" w:rsidRDefault="00D01D9B" w:rsidP="00822CE2">
            <w:pPr>
              <w:numPr>
                <w:ilvl w:val="1"/>
                <w:numId w:val="17"/>
              </w:numPr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Мир литературы и музыки.</w:t>
            </w:r>
          </w:p>
          <w:p w:rsidR="00D01D9B" w:rsidRPr="00F533E9" w:rsidRDefault="00D01D9B" w:rsidP="00822CE2">
            <w:pPr>
              <w:numPr>
                <w:ilvl w:val="1"/>
                <w:numId w:val="17"/>
              </w:numPr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Посещение театров, кино, музеев, выставок.</w:t>
            </w:r>
          </w:p>
          <w:p w:rsidR="00D01D9B" w:rsidRPr="00F533E9" w:rsidRDefault="00D01D9B" w:rsidP="00822CE2">
            <w:pPr>
              <w:numPr>
                <w:ilvl w:val="1"/>
                <w:numId w:val="17"/>
              </w:numPr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Шопинг – как вид проведения досуга.</w:t>
            </w:r>
          </w:p>
          <w:p w:rsidR="00D01D9B" w:rsidRPr="00F533E9" w:rsidRDefault="00D01D9B" w:rsidP="00822CE2">
            <w:pPr>
              <w:ind w:left="1003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6-9Выполнение грамматических упражнений.</w:t>
            </w:r>
          </w:p>
          <w:p w:rsidR="00D01D9B" w:rsidRPr="00F533E9" w:rsidRDefault="00D01D9B" w:rsidP="00822CE2">
            <w:pPr>
              <w:pStyle w:val="BodyTextIndent"/>
              <w:spacing w:after="0"/>
              <w:ind w:left="0" w:firstLine="709"/>
              <w:jc w:val="both"/>
              <w:rPr>
                <w:b/>
                <w:i/>
                <w:sz w:val="28"/>
                <w:szCs w:val="28"/>
              </w:rPr>
            </w:pPr>
            <w:r w:rsidRPr="00F533E9">
              <w:rPr>
                <w:b/>
                <w:i/>
                <w:sz w:val="28"/>
                <w:szCs w:val="28"/>
              </w:rPr>
              <w:t>Самостоятельная работа:</w:t>
            </w: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F533E9">
              <w:rPr>
                <w:b/>
                <w:bCs/>
                <w:i/>
                <w:sz w:val="28"/>
                <w:szCs w:val="28"/>
              </w:rPr>
              <w:t>Внеаудиторная самостоятельная работа:</w:t>
            </w:r>
          </w:p>
          <w:p w:rsidR="00D01D9B" w:rsidRPr="00F533E9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выполнение тестовых заданий;</w:t>
            </w:r>
          </w:p>
          <w:p w:rsidR="00D01D9B" w:rsidRPr="00F533E9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работа с учебной, методической, справочной литературой;</w:t>
            </w:r>
          </w:p>
          <w:p w:rsidR="00D01D9B" w:rsidRPr="00F533E9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выполнение заданий для закрепления знаний;</w:t>
            </w:r>
          </w:p>
          <w:p w:rsidR="00D01D9B" w:rsidRPr="00F533E9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работа с учебно-методической литературой в библиотеке и доступной базе данных.</w:t>
            </w:r>
          </w:p>
          <w:p w:rsidR="00D01D9B" w:rsidRPr="00F533E9" w:rsidRDefault="00D01D9B" w:rsidP="00822CE2">
            <w:pPr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/>
                <w:bCs/>
                <w:i/>
                <w:sz w:val="28"/>
                <w:szCs w:val="28"/>
              </w:rPr>
              <w:t>Подготовка  сообщений или презентаций</w:t>
            </w:r>
            <w:r w:rsidRPr="00F533E9">
              <w:rPr>
                <w:bCs/>
                <w:sz w:val="28"/>
                <w:szCs w:val="28"/>
              </w:rPr>
              <w:t>.</w:t>
            </w:r>
          </w:p>
          <w:p w:rsidR="00D01D9B" w:rsidRPr="00F533E9" w:rsidRDefault="00D01D9B" w:rsidP="00822CE2">
            <w:pPr>
              <w:jc w:val="both"/>
              <w:rPr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1. « Мои увлечения»</w:t>
            </w:r>
          </w:p>
          <w:p w:rsidR="00D01D9B" w:rsidRPr="00F533E9" w:rsidRDefault="00D01D9B" w:rsidP="00822CE2">
            <w:pPr>
              <w:pStyle w:val="31"/>
              <w:spacing w:after="0"/>
              <w:ind w:left="0"/>
              <w:jc w:val="both"/>
              <w:rPr>
                <w:spacing w:val="-2"/>
                <w:sz w:val="28"/>
                <w:szCs w:val="28"/>
              </w:rPr>
            </w:pPr>
            <w:r w:rsidRPr="00F533E9">
              <w:rPr>
                <w:b/>
                <w:bCs/>
                <w:i/>
                <w:sz w:val="28"/>
                <w:szCs w:val="28"/>
              </w:rPr>
              <w:t>Аудиторная самостоятельная работа:</w:t>
            </w:r>
          </w:p>
          <w:p w:rsidR="00D01D9B" w:rsidRPr="00F533E9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работа с учебно-методической литературой;</w:t>
            </w:r>
          </w:p>
          <w:p w:rsidR="00D01D9B" w:rsidRPr="00F533E9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работа с контрольными вопросами;</w:t>
            </w:r>
          </w:p>
          <w:p w:rsidR="00D01D9B" w:rsidRPr="00F533E9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работа с тестовыми заданиями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  <w:r w:rsidRPr="00CC47D2">
              <w:rPr>
                <w:bCs/>
                <w:i/>
                <w:sz w:val="28"/>
                <w:szCs w:val="28"/>
                <w:highlight w:val="yellow"/>
              </w:rPr>
              <w:t xml:space="preserve"> </w:t>
            </w:r>
          </w:p>
          <w:p w:rsidR="00D01D9B" w:rsidRPr="00767C04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  <w:r w:rsidRPr="00767C04">
              <w:rPr>
                <w:bCs/>
                <w:i/>
                <w:sz w:val="28"/>
                <w:szCs w:val="28"/>
              </w:rPr>
              <w:t>6</w:t>
            </w: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767C04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  <w:r w:rsidRPr="00767C04">
              <w:rPr>
                <w:bCs/>
                <w:i/>
                <w:sz w:val="28"/>
                <w:szCs w:val="28"/>
              </w:rPr>
              <w:t>4</w:t>
            </w: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2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1D9B" w:rsidRPr="00125A3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D01D9B" w:rsidRPr="00125A32" w:rsidTr="00822CE2">
        <w:trPr>
          <w:trHeight w:val="20"/>
        </w:trPr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  <w:highlight w:val="yellow"/>
              </w:rPr>
            </w:pPr>
          </w:p>
        </w:tc>
        <w:tc>
          <w:tcPr>
            <w:tcW w:w="9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2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01D9B" w:rsidRPr="00125A3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D01D9B" w:rsidRPr="00125A32" w:rsidTr="00822CE2">
        <w:trPr>
          <w:trHeight w:val="20"/>
        </w:trPr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jc w:val="both"/>
              <w:rPr>
                <w:b/>
                <w:bCs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Раздел 5.</w:t>
            </w:r>
          </w:p>
          <w:p w:rsidR="00D01D9B" w:rsidRPr="00F533E9" w:rsidRDefault="00D01D9B" w:rsidP="00434752">
            <w:pPr>
              <w:rPr>
                <w:b/>
                <w:i/>
                <w:sz w:val="28"/>
                <w:szCs w:val="28"/>
              </w:rPr>
            </w:pPr>
            <w:r w:rsidRPr="00F533E9">
              <w:rPr>
                <w:b/>
                <w:bCs/>
                <w:sz w:val="28"/>
                <w:szCs w:val="28"/>
              </w:rPr>
              <w:t>Распорядок дня студента колледжа.</w:t>
            </w: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D82741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  <w:r w:rsidRPr="00D82741">
              <w:rPr>
                <w:bCs/>
                <w:i/>
                <w:sz w:val="28"/>
                <w:szCs w:val="28"/>
              </w:rPr>
              <w:t>10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125A3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D01D9B" w:rsidRPr="00125A32" w:rsidTr="00822CE2">
        <w:trPr>
          <w:trHeight w:val="20"/>
        </w:trPr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D9B" w:rsidRPr="00F533E9" w:rsidRDefault="00D01D9B" w:rsidP="00822CE2">
            <w:pPr>
              <w:shd w:val="clear" w:color="auto" w:fill="FFFFFF"/>
              <w:rPr>
                <w:sz w:val="28"/>
                <w:szCs w:val="28"/>
              </w:rPr>
            </w:pPr>
            <w:r w:rsidRPr="00F533E9">
              <w:rPr>
                <w:i/>
                <w:sz w:val="28"/>
                <w:szCs w:val="28"/>
              </w:rPr>
              <w:t xml:space="preserve">Лексический материал: </w:t>
            </w:r>
            <w:r w:rsidRPr="00F533E9">
              <w:rPr>
                <w:sz w:val="28"/>
                <w:szCs w:val="28"/>
              </w:rPr>
              <w:t>Распорядок дня. Занятия. Учебные предметы. Я – студент. Расписание. Дни недели. Время. Времена и месяцы года.</w:t>
            </w:r>
          </w:p>
          <w:p w:rsidR="00D01D9B" w:rsidRPr="00F533E9" w:rsidRDefault="00D01D9B" w:rsidP="00822CE2">
            <w:pPr>
              <w:shd w:val="clear" w:color="auto" w:fill="FFFFFF"/>
              <w:rPr>
                <w:sz w:val="28"/>
                <w:szCs w:val="28"/>
              </w:rPr>
            </w:pPr>
            <w:r w:rsidRPr="00F533E9">
              <w:rPr>
                <w:i/>
                <w:sz w:val="28"/>
                <w:szCs w:val="28"/>
              </w:rPr>
              <w:t>Грамматический материал:</w:t>
            </w:r>
            <w:r w:rsidRPr="00F533E9">
              <w:rPr>
                <w:sz w:val="28"/>
                <w:szCs w:val="28"/>
              </w:rPr>
              <w:t xml:space="preserve"> Количественные и порядковые числительные. Предлоги времени. Временные формы Past Simplе и Future Simple.</w:t>
            </w:r>
          </w:p>
          <w:p w:rsidR="00D01D9B" w:rsidRPr="00F533E9" w:rsidRDefault="00D01D9B" w:rsidP="00822CE2">
            <w:pPr>
              <w:pStyle w:val="BodyTextIndent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F533E9">
              <w:rPr>
                <w:b/>
                <w:sz w:val="28"/>
                <w:szCs w:val="28"/>
              </w:rPr>
              <w:t>Практические занятия:</w:t>
            </w:r>
          </w:p>
          <w:p w:rsidR="00D01D9B" w:rsidRPr="00F533E9" w:rsidRDefault="00D01D9B" w:rsidP="00822CE2">
            <w:pPr>
              <w:pStyle w:val="BodyTextIndent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1.Составление устной темы « Мой дом»</w:t>
            </w:r>
            <w:r w:rsidRPr="00F533E9">
              <w:rPr>
                <w:b/>
                <w:sz w:val="28"/>
                <w:szCs w:val="28"/>
              </w:rPr>
              <w:t xml:space="preserve"> </w:t>
            </w:r>
            <w:r w:rsidRPr="00F533E9">
              <w:rPr>
                <w:sz w:val="28"/>
                <w:szCs w:val="28"/>
              </w:rPr>
              <w:t>.</w:t>
            </w:r>
          </w:p>
          <w:p w:rsidR="00D01D9B" w:rsidRPr="00F533E9" w:rsidRDefault="00D01D9B" w:rsidP="00822CE2">
            <w:pPr>
              <w:pStyle w:val="BodyTextIndent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2. Составление устной темы « Мой обычный рабочий день».</w:t>
            </w:r>
          </w:p>
          <w:p w:rsidR="00D01D9B" w:rsidRPr="00F533E9" w:rsidRDefault="00D01D9B" w:rsidP="00822CE2">
            <w:pPr>
              <w:pStyle w:val="BodyTextIndent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3. Составление устной темы « Мой выходной день».</w:t>
            </w:r>
          </w:p>
          <w:p w:rsidR="00D01D9B" w:rsidRPr="00F533E9" w:rsidRDefault="00D01D9B" w:rsidP="00822CE2">
            <w:pPr>
              <w:pStyle w:val="BodyTextIndent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4. Перевод статей из газет.</w:t>
            </w:r>
          </w:p>
          <w:p w:rsidR="00D01D9B" w:rsidRPr="00F533E9" w:rsidRDefault="00D01D9B" w:rsidP="00822CE2">
            <w:pPr>
              <w:pStyle w:val="BodyTextIndent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5-8.Выполнение грамматических упражнений.</w:t>
            </w:r>
          </w:p>
          <w:p w:rsidR="00D01D9B" w:rsidRPr="00F533E9" w:rsidRDefault="00D01D9B" w:rsidP="00822CE2">
            <w:pPr>
              <w:pStyle w:val="BodyTextIndent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9-10. Контроль чтения, говорения, аудирования и письма.</w:t>
            </w:r>
          </w:p>
          <w:p w:rsidR="00D01D9B" w:rsidRPr="00F533E9" w:rsidRDefault="00D01D9B" w:rsidP="00822CE2">
            <w:pPr>
              <w:pStyle w:val="BodyTextIndent"/>
              <w:spacing w:after="0"/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F533E9">
              <w:rPr>
                <w:b/>
                <w:i/>
                <w:sz w:val="28"/>
                <w:szCs w:val="28"/>
              </w:rPr>
              <w:t>Самостоятельная работа</w:t>
            </w:r>
            <w:r w:rsidRPr="00F533E9">
              <w:rPr>
                <w:b/>
                <w:sz w:val="28"/>
                <w:szCs w:val="28"/>
              </w:rPr>
              <w:t>:</w:t>
            </w: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F533E9">
              <w:rPr>
                <w:b/>
                <w:bCs/>
                <w:i/>
                <w:sz w:val="28"/>
                <w:szCs w:val="28"/>
              </w:rPr>
              <w:t>Внеаудиторная самостоятельная работа:</w:t>
            </w:r>
          </w:p>
          <w:p w:rsidR="00D01D9B" w:rsidRPr="00F533E9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выполнение тестовых заданий;</w:t>
            </w:r>
          </w:p>
          <w:p w:rsidR="00D01D9B" w:rsidRPr="00F533E9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работа с учебной, методической, справочной литературой;</w:t>
            </w:r>
          </w:p>
          <w:p w:rsidR="00D01D9B" w:rsidRPr="00F533E9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работа с учебно-методической литературой в библиотеке и доступной базе данных;</w:t>
            </w:r>
          </w:p>
          <w:p w:rsidR="00D01D9B" w:rsidRPr="00F533E9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выполнение заданий для закрепления знаний</w:t>
            </w:r>
          </w:p>
          <w:p w:rsidR="00D01D9B" w:rsidRPr="00F533E9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/>
                <w:bCs/>
                <w:i/>
                <w:sz w:val="28"/>
                <w:szCs w:val="28"/>
              </w:rPr>
              <w:t>Подготовка  сообщений или презентаций</w:t>
            </w:r>
            <w:r w:rsidRPr="00F533E9">
              <w:rPr>
                <w:bCs/>
                <w:sz w:val="28"/>
                <w:szCs w:val="28"/>
              </w:rPr>
              <w:t>.</w:t>
            </w:r>
          </w:p>
          <w:p w:rsidR="00D01D9B" w:rsidRPr="00F533E9" w:rsidRDefault="00D01D9B" w:rsidP="00822CE2">
            <w:pPr>
              <w:pStyle w:val="31"/>
              <w:spacing w:after="0"/>
              <w:ind w:left="0" w:firstLine="709"/>
              <w:jc w:val="both"/>
              <w:rPr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1) «Мой распорядок дня</w:t>
            </w:r>
            <w:r w:rsidRPr="00F533E9">
              <w:rPr>
                <w:sz w:val="28"/>
                <w:szCs w:val="28"/>
              </w:rPr>
              <w:t>».</w:t>
            </w:r>
          </w:p>
          <w:p w:rsidR="00D01D9B" w:rsidRPr="00F533E9" w:rsidRDefault="00D01D9B" w:rsidP="00822CE2">
            <w:pPr>
              <w:pStyle w:val="31"/>
              <w:spacing w:after="0"/>
              <w:ind w:left="0"/>
              <w:jc w:val="both"/>
              <w:rPr>
                <w:spacing w:val="-2"/>
                <w:sz w:val="28"/>
                <w:szCs w:val="28"/>
              </w:rPr>
            </w:pPr>
            <w:r w:rsidRPr="00F533E9">
              <w:rPr>
                <w:b/>
                <w:bCs/>
                <w:i/>
                <w:sz w:val="28"/>
                <w:szCs w:val="28"/>
              </w:rPr>
              <w:t>Аудиторная самостоятельная работа:</w:t>
            </w:r>
          </w:p>
          <w:p w:rsidR="00D01D9B" w:rsidRPr="00F533E9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bCs/>
                <w:sz w:val="28"/>
                <w:szCs w:val="28"/>
              </w:rPr>
              <w:t>работа с учебно-методической литературой;</w:t>
            </w:r>
          </w:p>
          <w:p w:rsidR="00D01D9B" w:rsidRPr="00F533E9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работа с контрольными вопросами;</w:t>
            </w:r>
          </w:p>
          <w:p w:rsidR="00D01D9B" w:rsidRPr="00F533E9" w:rsidRDefault="00D01D9B" w:rsidP="00822CE2">
            <w:pPr>
              <w:shd w:val="clear" w:color="auto" w:fill="FFFFFF"/>
              <w:rPr>
                <w:sz w:val="28"/>
                <w:szCs w:val="28"/>
              </w:rPr>
            </w:pPr>
            <w:r w:rsidRPr="00F533E9">
              <w:rPr>
                <w:sz w:val="28"/>
                <w:szCs w:val="28"/>
              </w:rPr>
              <w:t>работа с тестовыми заданиями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D9B" w:rsidRPr="00767C04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  <w:r w:rsidRPr="00767C04">
              <w:rPr>
                <w:bCs/>
                <w:i/>
                <w:sz w:val="28"/>
                <w:szCs w:val="28"/>
              </w:rPr>
              <w:t>6</w:t>
            </w: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767C04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  <w:r w:rsidRPr="00767C04">
              <w:rPr>
                <w:bCs/>
                <w:i/>
                <w:sz w:val="28"/>
                <w:szCs w:val="28"/>
              </w:rPr>
              <w:t>4</w:t>
            </w: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125A3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  <w:r w:rsidRPr="00125A32">
              <w:rPr>
                <w:bCs/>
                <w:i/>
                <w:sz w:val="28"/>
                <w:szCs w:val="28"/>
              </w:rPr>
              <w:t>2</w:t>
            </w:r>
          </w:p>
          <w:p w:rsidR="00D01D9B" w:rsidRPr="00125A3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D01D9B" w:rsidRPr="00125A32" w:rsidTr="00822CE2">
        <w:trPr>
          <w:trHeight w:val="322"/>
        </w:trPr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125A3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9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125A32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125A3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01D9B" w:rsidRPr="00125A3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D01D9B" w:rsidRPr="00125A32" w:rsidTr="00822CE2">
        <w:trPr>
          <w:trHeight w:val="20"/>
        </w:trPr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84478A" w:rsidRDefault="00D01D9B" w:rsidP="00822CE2">
            <w:pPr>
              <w:pStyle w:val="BodyText"/>
              <w:spacing w:after="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84478A">
              <w:rPr>
                <w:b/>
                <w:bCs/>
                <w:sz w:val="28"/>
                <w:szCs w:val="28"/>
              </w:rPr>
              <w:t>Раздел 6.</w:t>
            </w:r>
          </w:p>
          <w:p w:rsidR="00D01D9B" w:rsidRPr="0084478A" w:rsidRDefault="00D01D9B" w:rsidP="00434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84478A">
              <w:rPr>
                <w:b/>
                <w:bCs/>
                <w:sz w:val="28"/>
                <w:szCs w:val="28"/>
              </w:rPr>
              <w:t>Описание местоположения объекта (адрес, как найти).</w:t>
            </w:r>
          </w:p>
          <w:p w:rsidR="00D01D9B" w:rsidRPr="0084478A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  <w:p w:rsidR="00D01D9B" w:rsidRPr="0084478A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  <w:p w:rsidR="00D01D9B" w:rsidRPr="0084478A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  <w:p w:rsidR="00D01D9B" w:rsidRPr="0084478A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  <w:p w:rsidR="00D01D9B" w:rsidRPr="0084478A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  <w:p w:rsidR="00D01D9B" w:rsidRPr="0084478A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  <w:p w:rsidR="00D01D9B" w:rsidRPr="0084478A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  <w:p w:rsidR="00D01D9B" w:rsidRPr="0084478A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  <w:p w:rsidR="00D01D9B" w:rsidRPr="0084478A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  <w:p w:rsidR="00D01D9B" w:rsidRPr="0084478A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  <w:p w:rsidR="00D01D9B" w:rsidRPr="0084478A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  <w:p w:rsidR="00D01D9B" w:rsidRPr="0084478A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84478A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4478A">
              <w:rPr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D82741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  <w:r w:rsidRPr="00D82741">
              <w:rPr>
                <w:bCs/>
                <w:i/>
                <w:sz w:val="28"/>
                <w:szCs w:val="28"/>
              </w:rPr>
              <w:t>10</w:t>
            </w:r>
          </w:p>
        </w:tc>
        <w:tc>
          <w:tcPr>
            <w:tcW w:w="124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</w:tr>
      <w:tr w:rsidR="00D01D9B" w:rsidRPr="00125A32" w:rsidTr="00822CE2">
        <w:trPr>
          <w:trHeight w:val="20"/>
        </w:trPr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84478A" w:rsidRDefault="00D01D9B" w:rsidP="00822CE2">
            <w:pPr>
              <w:pStyle w:val="BodyText"/>
              <w:spacing w:after="0"/>
              <w:jc w:val="both"/>
              <w:outlineLvl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D9B" w:rsidRPr="0084478A" w:rsidRDefault="00D01D9B" w:rsidP="00822CE2">
            <w:pPr>
              <w:shd w:val="clear" w:color="auto" w:fill="FFFFFF"/>
              <w:rPr>
                <w:sz w:val="28"/>
                <w:szCs w:val="28"/>
              </w:rPr>
            </w:pPr>
            <w:r w:rsidRPr="0084478A">
              <w:rPr>
                <w:i/>
                <w:sz w:val="28"/>
                <w:szCs w:val="28"/>
              </w:rPr>
              <w:t xml:space="preserve">Лексический материал: </w:t>
            </w:r>
            <w:r w:rsidRPr="0084478A">
              <w:rPr>
                <w:sz w:val="28"/>
                <w:szCs w:val="28"/>
              </w:rPr>
              <w:t>Родной город.</w:t>
            </w:r>
          </w:p>
          <w:p w:rsidR="00D01D9B" w:rsidRPr="0084478A" w:rsidRDefault="00D01D9B" w:rsidP="00822CE2">
            <w:pPr>
              <w:shd w:val="clear" w:color="auto" w:fill="FFFFFF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 xml:space="preserve"> Описание местоположения объекта (адрес, как его найти). </w:t>
            </w:r>
          </w:p>
          <w:p w:rsidR="00D01D9B" w:rsidRPr="0084478A" w:rsidRDefault="00D01D9B" w:rsidP="00822CE2">
            <w:pPr>
              <w:shd w:val="clear" w:color="auto" w:fill="FFFFFF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 xml:space="preserve">Маршрут. </w:t>
            </w:r>
          </w:p>
          <w:p w:rsidR="00D01D9B" w:rsidRPr="0084478A" w:rsidRDefault="00D01D9B" w:rsidP="00822CE2">
            <w:pPr>
              <w:shd w:val="clear" w:color="auto" w:fill="FFFFFF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Дорожные знаки.</w:t>
            </w:r>
          </w:p>
          <w:p w:rsidR="00D01D9B" w:rsidRPr="0084478A" w:rsidRDefault="00D01D9B" w:rsidP="00822CE2">
            <w:pPr>
              <w:shd w:val="clear" w:color="auto" w:fill="FFFFFF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 xml:space="preserve"> Транспорт.</w:t>
            </w:r>
          </w:p>
          <w:p w:rsidR="00D01D9B" w:rsidRPr="0084478A" w:rsidRDefault="00D01D9B" w:rsidP="00822CE2">
            <w:pPr>
              <w:shd w:val="clear" w:color="auto" w:fill="FFFFFF"/>
              <w:rPr>
                <w:i/>
                <w:sz w:val="28"/>
                <w:szCs w:val="28"/>
              </w:rPr>
            </w:pPr>
            <w:r w:rsidRPr="0084478A">
              <w:rPr>
                <w:i/>
                <w:sz w:val="28"/>
                <w:szCs w:val="28"/>
              </w:rPr>
              <w:t>Грамматический материал:</w:t>
            </w:r>
          </w:p>
          <w:p w:rsidR="00D01D9B" w:rsidRPr="0084478A" w:rsidRDefault="00D01D9B" w:rsidP="00822CE2">
            <w:pPr>
              <w:shd w:val="clear" w:color="auto" w:fill="FFFFFF"/>
              <w:rPr>
                <w:sz w:val="28"/>
                <w:szCs w:val="28"/>
              </w:rPr>
            </w:pPr>
            <w:r w:rsidRPr="0084478A">
              <w:rPr>
                <w:i/>
                <w:sz w:val="28"/>
                <w:szCs w:val="28"/>
              </w:rPr>
              <w:t xml:space="preserve"> </w:t>
            </w:r>
            <w:r w:rsidRPr="0084478A">
              <w:rPr>
                <w:sz w:val="28"/>
                <w:szCs w:val="28"/>
              </w:rPr>
              <w:t>Наречия и выражения места и направления.</w:t>
            </w:r>
          </w:p>
          <w:p w:rsidR="00D01D9B" w:rsidRPr="0084478A" w:rsidRDefault="00D01D9B" w:rsidP="00822CE2">
            <w:pPr>
              <w:shd w:val="clear" w:color="auto" w:fill="FFFFFF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 xml:space="preserve"> Предлоги направления.</w:t>
            </w:r>
          </w:p>
          <w:p w:rsidR="00D01D9B" w:rsidRPr="0084478A" w:rsidRDefault="00D01D9B" w:rsidP="00822CE2">
            <w:pPr>
              <w:shd w:val="clear" w:color="auto" w:fill="FFFFFF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 xml:space="preserve">Устойчивые глагольные сочетания: make / take/ have/do. </w:t>
            </w:r>
          </w:p>
          <w:p w:rsidR="00D01D9B" w:rsidRPr="0084478A" w:rsidRDefault="00D01D9B" w:rsidP="00822CE2">
            <w:pPr>
              <w:shd w:val="clear" w:color="auto" w:fill="FFFFFF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Вопросы типа What …like?</w:t>
            </w:r>
          </w:p>
          <w:p w:rsidR="00D01D9B" w:rsidRPr="0084478A" w:rsidRDefault="00D01D9B" w:rsidP="00822CE2">
            <w:pPr>
              <w:pStyle w:val="BodyTextIndent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84478A">
              <w:rPr>
                <w:b/>
                <w:sz w:val="28"/>
                <w:szCs w:val="28"/>
              </w:rPr>
              <w:t>Практические занятия:</w:t>
            </w:r>
          </w:p>
          <w:p w:rsidR="00D01D9B" w:rsidRPr="0084478A" w:rsidRDefault="00D01D9B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1. Составление устной темы «Мой дом».</w:t>
            </w:r>
          </w:p>
          <w:p w:rsidR="00D01D9B" w:rsidRPr="0084478A" w:rsidRDefault="00D01D9B" w:rsidP="00822C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 xml:space="preserve">2. Город и его инфраструктура. </w:t>
            </w:r>
          </w:p>
          <w:p w:rsidR="00D01D9B" w:rsidRPr="0084478A" w:rsidRDefault="00D01D9B" w:rsidP="00822C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3. Улицы, проспекты, скверы …</w:t>
            </w:r>
          </w:p>
          <w:p w:rsidR="00D01D9B" w:rsidRPr="0084478A" w:rsidRDefault="00D01D9B" w:rsidP="00822C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4. Наземный городской транспорт.</w:t>
            </w:r>
          </w:p>
          <w:p w:rsidR="00D01D9B" w:rsidRPr="0084478A" w:rsidRDefault="00D01D9B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5. Метрополитен и его история.</w:t>
            </w:r>
          </w:p>
          <w:p w:rsidR="00D01D9B" w:rsidRPr="0084478A" w:rsidRDefault="00D01D9B" w:rsidP="00822CE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6-8. Выполнение упражнений по грамматике.</w:t>
            </w:r>
          </w:p>
          <w:p w:rsidR="00D01D9B" w:rsidRPr="0084478A" w:rsidRDefault="00D01D9B" w:rsidP="00822CE2">
            <w:pPr>
              <w:pStyle w:val="BodyTextIndent"/>
              <w:spacing w:after="0"/>
              <w:ind w:left="0" w:firstLine="709"/>
              <w:jc w:val="both"/>
              <w:rPr>
                <w:b/>
                <w:i/>
                <w:sz w:val="28"/>
                <w:szCs w:val="28"/>
              </w:rPr>
            </w:pPr>
            <w:r w:rsidRPr="0084478A">
              <w:rPr>
                <w:b/>
                <w:i/>
                <w:sz w:val="28"/>
                <w:szCs w:val="28"/>
              </w:rPr>
              <w:t>Самостоятельная работа:</w:t>
            </w:r>
          </w:p>
          <w:p w:rsidR="00D01D9B" w:rsidRPr="0084478A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84478A">
              <w:rPr>
                <w:b/>
                <w:bCs/>
                <w:i/>
                <w:sz w:val="28"/>
                <w:szCs w:val="28"/>
              </w:rPr>
              <w:t>Внеаудиторная самостоятельная работа:</w:t>
            </w:r>
          </w:p>
          <w:p w:rsidR="00D01D9B" w:rsidRPr="0084478A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4478A">
              <w:rPr>
                <w:bCs/>
                <w:sz w:val="28"/>
                <w:szCs w:val="28"/>
              </w:rPr>
              <w:t>выполнение тестовых заданий;</w:t>
            </w:r>
          </w:p>
          <w:p w:rsidR="00D01D9B" w:rsidRPr="0084478A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4478A">
              <w:rPr>
                <w:bCs/>
                <w:sz w:val="28"/>
                <w:szCs w:val="28"/>
              </w:rPr>
              <w:t>работа с учебной, методической, справочной литературой;</w:t>
            </w:r>
          </w:p>
          <w:p w:rsidR="00D01D9B" w:rsidRPr="0084478A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4478A">
              <w:rPr>
                <w:bCs/>
                <w:sz w:val="28"/>
                <w:szCs w:val="28"/>
              </w:rPr>
              <w:t>выполнение заданий для закрепления знаний;</w:t>
            </w:r>
          </w:p>
          <w:p w:rsidR="00D01D9B" w:rsidRPr="0084478A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4478A">
              <w:rPr>
                <w:bCs/>
                <w:sz w:val="28"/>
                <w:szCs w:val="28"/>
              </w:rPr>
              <w:t>работа с учебно-методической литературой в библиотеке и доступной базе данных.</w:t>
            </w:r>
          </w:p>
          <w:p w:rsidR="00D01D9B" w:rsidRPr="0084478A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84478A">
              <w:rPr>
                <w:b/>
                <w:bCs/>
                <w:i/>
                <w:sz w:val="28"/>
                <w:szCs w:val="28"/>
              </w:rPr>
              <w:t>Аудиторная самостоятельная работа:</w:t>
            </w:r>
          </w:p>
          <w:p w:rsidR="00D01D9B" w:rsidRPr="0084478A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4478A">
              <w:rPr>
                <w:bCs/>
                <w:sz w:val="28"/>
                <w:szCs w:val="28"/>
              </w:rPr>
              <w:t>работа с учебно-методической литературой;</w:t>
            </w:r>
          </w:p>
          <w:p w:rsidR="00D01D9B" w:rsidRPr="0084478A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работа с контрольными вопросами;</w:t>
            </w:r>
          </w:p>
          <w:p w:rsidR="00D01D9B" w:rsidRPr="0084478A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работа с тестовыми заданиями;</w:t>
            </w:r>
          </w:p>
          <w:p w:rsidR="00D01D9B" w:rsidRPr="0084478A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составление кроссвордов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D9B" w:rsidRPr="00767C04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  <w:r w:rsidRPr="00767C04">
              <w:rPr>
                <w:bCs/>
                <w:i/>
                <w:sz w:val="28"/>
                <w:szCs w:val="28"/>
              </w:rPr>
              <w:t>6</w:t>
            </w: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  <w:r w:rsidRPr="00767C04">
              <w:rPr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  <w:r w:rsidRPr="0084478A"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D01D9B" w:rsidRPr="00125A32" w:rsidTr="00822CE2">
        <w:trPr>
          <w:trHeight w:val="4955"/>
        </w:trPr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</w:tr>
      <w:tr w:rsidR="00D01D9B" w:rsidRPr="00125A32" w:rsidTr="00822CE2">
        <w:trPr>
          <w:trHeight w:val="20"/>
        </w:trPr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84478A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  <w:r w:rsidRPr="0084478A">
              <w:rPr>
                <w:b/>
                <w:bCs/>
                <w:sz w:val="28"/>
                <w:szCs w:val="28"/>
              </w:rPr>
              <w:t>Раздел 7.</w:t>
            </w:r>
          </w:p>
          <w:p w:rsidR="00D01D9B" w:rsidRPr="0084478A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84478A">
              <w:rPr>
                <w:b/>
                <w:bCs/>
                <w:sz w:val="28"/>
                <w:szCs w:val="28"/>
              </w:rPr>
              <w:t xml:space="preserve"> Магазины, товары, совершение покупок</w:t>
            </w:r>
            <w:r w:rsidRPr="0084478A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84478A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4478A">
              <w:rPr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  <w:r w:rsidRPr="00D82741">
              <w:rPr>
                <w:bCs/>
                <w:i/>
                <w:sz w:val="28"/>
                <w:szCs w:val="28"/>
              </w:rPr>
              <w:t>10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</w:tr>
      <w:tr w:rsidR="00D01D9B" w:rsidRPr="00125A32" w:rsidTr="00822CE2">
        <w:trPr>
          <w:trHeight w:val="3679"/>
        </w:trPr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84478A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69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D9B" w:rsidRPr="0084478A" w:rsidRDefault="00D01D9B" w:rsidP="00822CE2">
            <w:pPr>
              <w:shd w:val="clear" w:color="auto" w:fill="FFFFFF"/>
              <w:rPr>
                <w:sz w:val="28"/>
                <w:szCs w:val="28"/>
              </w:rPr>
            </w:pPr>
            <w:r w:rsidRPr="0084478A">
              <w:rPr>
                <w:i/>
                <w:sz w:val="28"/>
                <w:szCs w:val="28"/>
              </w:rPr>
              <w:t>Лексический материал:</w:t>
            </w:r>
            <w:r w:rsidRPr="0084478A">
              <w:rPr>
                <w:sz w:val="28"/>
                <w:szCs w:val="28"/>
              </w:rPr>
              <w:t xml:space="preserve"> Магазины, товары, совершение покупок</w:t>
            </w:r>
          </w:p>
          <w:p w:rsidR="00D01D9B" w:rsidRPr="0084478A" w:rsidRDefault="00D01D9B" w:rsidP="00822CE2">
            <w:pPr>
              <w:shd w:val="clear" w:color="auto" w:fill="FFFFFF"/>
              <w:rPr>
                <w:sz w:val="28"/>
                <w:szCs w:val="28"/>
              </w:rPr>
            </w:pPr>
            <w:r w:rsidRPr="0084478A">
              <w:rPr>
                <w:i/>
                <w:sz w:val="28"/>
                <w:szCs w:val="28"/>
              </w:rPr>
              <w:t>Грамматический материал:</w:t>
            </w:r>
            <w:r w:rsidRPr="0084478A">
              <w:rPr>
                <w:sz w:val="28"/>
                <w:szCs w:val="28"/>
              </w:rPr>
              <w:t xml:space="preserve"> Модальные глаголы в этикетных формулах и официальной речи (</w:t>
            </w:r>
            <w:r w:rsidRPr="0084478A">
              <w:rPr>
                <w:sz w:val="28"/>
                <w:szCs w:val="28"/>
                <w:lang w:val="en-US"/>
              </w:rPr>
              <w:t>Can</w:t>
            </w:r>
            <w:r w:rsidRPr="0084478A">
              <w:rPr>
                <w:sz w:val="28"/>
                <w:szCs w:val="28"/>
              </w:rPr>
              <w:t>/</w:t>
            </w:r>
            <w:r w:rsidRPr="0084478A">
              <w:rPr>
                <w:sz w:val="28"/>
                <w:szCs w:val="28"/>
                <w:lang w:val="en-US"/>
              </w:rPr>
              <w:t>may</w:t>
            </w:r>
            <w:r w:rsidRPr="0084478A">
              <w:rPr>
                <w:sz w:val="28"/>
                <w:szCs w:val="28"/>
              </w:rPr>
              <w:t xml:space="preserve"> </w:t>
            </w:r>
            <w:r w:rsidRPr="0084478A">
              <w:rPr>
                <w:sz w:val="28"/>
                <w:szCs w:val="28"/>
                <w:lang w:val="en-US"/>
              </w:rPr>
              <w:t>I</w:t>
            </w:r>
            <w:r w:rsidRPr="0084478A">
              <w:rPr>
                <w:sz w:val="28"/>
                <w:szCs w:val="28"/>
              </w:rPr>
              <w:t xml:space="preserve"> </w:t>
            </w:r>
            <w:r w:rsidRPr="0084478A">
              <w:rPr>
                <w:sz w:val="28"/>
                <w:szCs w:val="28"/>
                <w:lang w:val="en-US"/>
              </w:rPr>
              <w:t>help</w:t>
            </w:r>
            <w:r w:rsidRPr="0084478A">
              <w:rPr>
                <w:sz w:val="28"/>
                <w:szCs w:val="28"/>
              </w:rPr>
              <w:t xml:space="preserve"> </w:t>
            </w:r>
            <w:r w:rsidRPr="0084478A">
              <w:rPr>
                <w:sz w:val="28"/>
                <w:szCs w:val="28"/>
                <w:lang w:val="en-US"/>
              </w:rPr>
              <w:t>you</w:t>
            </w:r>
            <w:r w:rsidRPr="0084478A">
              <w:rPr>
                <w:sz w:val="28"/>
                <w:szCs w:val="28"/>
              </w:rPr>
              <w:t xml:space="preserve">?, </w:t>
            </w:r>
            <w:r w:rsidRPr="0084478A">
              <w:rPr>
                <w:sz w:val="28"/>
                <w:szCs w:val="28"/>
                <w:lang w:val="en-US"/>
              </w:rPr>
              <w:t>Should</w:t>
            </w:r>
            <w:r w:rsidRPr="0084478A">
              <w:rPr>
                <w:sz w:val="28"/>
                <w:szCs w:val="28"/>
              </w:rPr>
              <w:t xml:space="preserve"> </w:t>
            </w:r>
            <w:r w:rsidRPr="0084478A">
              <w:rPr>
                <w:sz w:val="28"/>
                <w:szCs w:val="28"/>
                <w:lang w:val="en-US"/>
              </w:rPr>
              <w:t>you</w:t>
            </w:r>
            <w:r w:rsidRPr="0084478A">
              <w:rPr>
                <w:sz w:val="28"/>
                <w:szCs w:val="28"/>
              </w:rPr>
              <w:t xml:space="preserve"> </w:t>
            </w:r>
            <w:r w:rsidRPr="0084478A">
              <w:rPr>
                <w:sz w:val="28"/>
                <w:szCs w:val="28"/>
                <w:lang w:val="en-US"/>
              </w:rPr>
              <w:t>have</w:t>
            </w:r>
            <w:r w:rsidRPr="0084478A">
              <w:rPr>
                <w:sz w:val="28"/>
                <w:szCs w:val="28"/>
              </w:rPr>
              <w:t xml:space="preserve"> </w:t>
            </w:r>
            <w:r w:rsidRPr="0084478A">
              <w:rPr>
                <w:sz w:val="28"/>
                <w:szCs w:val="28"/>
                <w:lang w:val="en-US"/>
              </w:rPr>
              <w:t>any</w:t>
            </w:r>
            <w:r w:rsidRPr="0084478A">
              <w:rPr>
                <w:sz w:val="28"/>
                <w:szCs w:val="28"/>
              </w:rPr>
              <w:t xml:space="preserve"> </w:t>
            </w:r>
            <w:r w:rsidRPr="0084478A">
              <w:rPr>
                <w:sz w:val="28"/>
                <w:szCs w:val="28"/>
                <w:lang w:val="en-US"/>
              </w:rPr>
              <w:t>questions</w:t>
            </w:r>
            <w:r w:rsidRPr="0084478A">
              <w:rPr>
                <w:sz w:val="28"/>
                <w:szCs w:val="28"/>
              </w:rPr>
              <w:t xml:space="preserve"> . . . , </w:t>
            </w:r>
            <w:r w:rsidRPr="0084478A">
              <w:rPr>
                <w:sz w:val="28"/>
                <w:szCs w:val="28"/>
                <w:lang w:val="en-US"/>
              </w:rPr>
              <w:t>Should</w:t>
            </w:r>
            <w:r w:rsidRPr="0084478A">
              <w:rPr>
                <w:sz w:val="28"/>
                <w:szCs w:val="28"/>
              </w:rPr>
              <w:t xml:space="preserve"> </w:t>
            </w:r>
            <w:r w:rsidRPr="0084478A">
              <w:rPr>
                <w:sz w:val="28"/>
                <w:szCs w:val="28"/>
                <w:lang w:val="en-US"/>
              </w:rPr>
              <w:t>you</w:t>
            </w:r>
            <w:r w:rsidRPr="0084478A">
              <w:rPr>
                <w:sz w:val="28"/>
                <w:szCs w:val="28"/>
              </w:rPr>
              <w:t xml:space="preserve"> </w:t>
            </w:r>
            <w:r w:rsidRPr="0084478A">
              <w:rPr>
                <w:sz w:val="28"/>
                <w:szCs w:val="28"/>
                <w:lang w:val="en-US"/>
              </w:rPr>
              <w:t>need</w:t>
            </w:r>
            <w:r w:rsidRPr="0084478A">
              <w:rPr>
                <w:sz w:val="28"/>
                <w:szCs w:val="28"/>
              </w:rPr>
              <w:t xml:space="preserve"> </w:t>
            </w:r>
            <w:r w:rsidRPr="0084478A">
              <w:rPr>
                <w:sz w:val="28"/>
                <w:szCs w:val="28"/>
                <w:lang w:val="en-US"/>
              </w:rPr>
              <w:t>any</w:t>
            </w:r>
            <w:r w:rsidRPr="0084478A">
              <w:rPr>
                <w:sz w:val="28"/>
                <w:szCs w:val="28"/>
              </w:rPr>
              <w:t xml:space="preserve"> </w:t>
            </w:r>
            <w:r w:rsidRPr="0084478A">
              <w:rPr>
                <w:sz w:val="28"/>
                <w:szCs w:val="28"/>
                <w:lang w:val="en-US"/>
              </w:rPr>
              <w:t>further</w:t>
            </w:r>
            <w:r w:rsidRPr="0084478A">
              <w:rPr>
                <w:sz w:val="28"/>
                <w:szCs w:val="28"/>
              </w:rPr>
              <w:t xml:space="preserve"> </w:t>
            </w:r>
            <w:r w:rsidRPr="0084478A">
              <w:rPr>
                <w:sz w:val="28"/>
                <w:szCs w:val="28"/>
                <w:lang w:val="en-US"/>
              </w:rPr>
              <w:t>information</w:t>
            </w:r>
            <w:r w:rsidRPr="0084478A">
              <w:rPr>
                <w:sz w:val="28"/>
                <w:szCs w:val="28"/>
              </w:rPr>
              <w:t xml:space="preserve"> . . . и др.). Слова: much, many, little, few, a lot of. Исчисляемые и неисчисляемые существительные. Неопределенные местоимения.</w:t>
            </w:r>
          </w:p>
          <w:p w:rsidR="00D01D9B" w:rsidRPr="0084478A" w:rsidRDefault="00D01D9B" w:rsidP="00822CE2">
            <w:pPr>
              <w:pStyle w:val="BodyTextIndent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84478A">
              <w:rPr>
                <w:b/>
                <w:sz w:val="28"/>
                <w:szCs w:val="28"/>
              </w:rPr>
              <w:t>Практические занятия:</w:t>
            </w:r>
          </w:p>
          <w:p w:rsidR="00D01D9B" w:rsidRPr="0084478A" w:rsidRDefault="00D01D9B" w:rsidP="00822C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1. Супермаркеты и маленькие магазины. Торговые центры.</w:t>
            </w:r>
          </w:p>
          <w:p w:rsidR="00D01D9B" w:rsidRPr="0084478A" w:rsidRDefault="00D01D9B" w:rsidP="00822C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2. Многообразие товаров потребления.</w:t>
            </w:r>
          </w:p>
          <w:p w:rsidR="00D01D9B" w:rsidRPr="0084478A" w:rsidRDefault="00D01D9B" w:rsidP="00822C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3. Продукты и другие товары.</w:t>
            </w:r>
          </w:p>
          <w:p w:rsidR="00D01D9B" w:rsidRPr="0084478A" w:rsidRDefault="00D01D9B" w:rsidP="00822CE2">
            <w:pPr>
              <w:shd w:val="clear" w:color="auto" w:fill="FFFFFF"/>
              <w:rPr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4. Шопинг в  гипермаркете.</w:t>
            </w:r>
          </w:p>
          <w:p w:rsidR="00D01D9B" w:rsidRPr="0084478A" w:rsidRDefault="00D01D9B" w:rsidP="00822CE2">
            <w:pPr>
              <w:pStyle w:val="BodyTextIndent"/>
              <w:spacing w:after="0"/>
              <w:ind w:left="0" w:firstLine="709"/>
              <w:jc w:val="both"/>
              <w:rPr>
                <w:b/>
                <w:i/>
                <w:sz w:val="28"/>
                <w:szCs w:val="28"/>
              </w:rPr>
            </w:pPr>
            <w:r w:rsidRPr="0084478A">
              <w:rPr>
                <w:b/>
                <w:i/>
                <w:sz w:val="28"/>
                <w:szCs w:val="28"/>
              </w:rPr>
              <w:t>Самостоятельная работа:</w:t>
            </w:r>
          </w:p>
          <w:p w:rsidR="00D01D9B" w:rsidRPr="0084478A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84478A">
              <w:rPr>
                <w:b/>
                <w:bCs/>
                <w:i/>
                <w:sz w:val="28"/>
                <w:szCs w:val="28"/>
              </w:rPr>
              <w:t>Внеаудиторная самостоятельная работа:</w:t>
            </w:r>
          </w:p>
          <w:p w:rsidR="00D01D9B" w:rsidRPr="0084478A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4478A">
              <w:rPr>
                <w:bCs/>
                <w:sz w:val="28"/>
                <w:szCs w:val="28"/>
              </w:rPr>
              <w:t>выполнение тестовых заданий;</w:t>
            </w:r>
          </w:p>
          <w:p w:rsidR="00D01D9B" w:rsidRPr="0084478A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4478A">
              <w:rPr>
                <w:bCs/>
                <w:sz w:val="28"/>
                <w:szCs w:val="28"/>
              </w:rPr>
              <w:t>работа с учебной, методической, справочной литературой;</w:t>
            </w:r>
          </w:p>
          <w:p w:rsidR="00D01D9B" w:rsidRPr="0084478A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4478A">
              <w:rPr>
                <w:bCs/>
                <w:sz w:val="28"/>
                <w:szCs w:val="28"/>
              </w:rPr>
              <w:t>выполнение заданий для закрепления знаний;</w:t>
            </w:r>
          </w:p>
          <w:p w:rsidR="00D01D9B" w:rsidRPr="0084478A" w:rsidRDefault="00D01D9B" w:rsidP="00822CE2">
            <w:pPr>
              <w:jc w:val="both"/>
              <w:rPr>
                <w:bCs/>
                <w:sz w:val="28"/>
                <w:szCs w:val="28"/>
              </w:rPr>
            </w:pPr>
            <w:r w:rsidRPr="0084478A">
              <w:rPr>
                <w:bCs/>
                <w:sz w:val="28"/>
                <w:szCs w:val="28"/>
              </w:rPr>
              <w:t>работа с учебно-методической литературой в библиотеке и доступной базе данных</w:t>
            </w:r>
          </w:p>
          <w:p w:rsidR="00D01D9B" w:rsidRPr="0084478A" w:rsidRDefault="00D01D9B" w:rsidP="00822CE2">
            <w:pPr>
              <w:pStyle w:val="31"/>
              <w:spacing w:after="0"/>
              <w:ind w:left="0"/>
              <w:jc w:val="both"/>
              <w:rPr>
                <w:spacing w:val="-2"/>
                <w:sz w:val="28"/>
                <w:szCs w:val="28"/>
              </w:rPr>
            </w:pPr>
            <w:r w:rsidRPr="0084478A">
              <w:rPr>
                <w:b/>
                <w:bCs/>
                <w:i/>
                <w:sz w:val="28"/>
                <w:szCs w:val="28"/>
              </w:rPr>
              <w:t>Аудиторная самостоятельная работа:</w:t>
            </w:r>
          </w:p>
          <w:p w:rsidR="00D01D9B" w:rsidRPr="0084478A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4478A">
              <w:rPr>
                <w:bCs/>
                <w:sz w:val="28"/>
                <w:szCs w:val="28"/>
              </w:rPr>
              <w:t>работа с учебно-методической литературой;</w:t>
            </w:r>
          </w:p>
          <w:p w:rsidR="00D01D9B" w:rsidRPr="0084478A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работа с контрольными вопросами;</w:t>
            </w:r>
          </w:p>
          <w:p w:rsidR="00D01D9B" w:rsidRPr="0084478A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4478A">
              <w:rPr>
                <w:sz w:val="28"/>
                <w:szCs w:val="28"/>
              </w:rPr>
              <w:t>работа с тестовыми заданиями</w:t>
            </w:r>
          </w:p>
          <w:p w:rsidR="00D01D9B" w:rsidRPr="0084478A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  <w:r w:rsidRPr="00767C04">
              <w:rPr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  <w:r w:rsidRPr="0084478A">
              <w:rPr>
                <w:bCs/>
                <w:i/>
                <w:sz w:val="28"/>
                <w:szCs w:val="28"/>
              </w:rPr>
              <w:t>3</w:t>
            </w:r>
          </w:p>
        </w:tc>
      </w:tr>
      <w:tr w:rsidR="00D01D9B" w:rsidRPr="00125A32" w:rsidTr="00822CE2">
        <w:trPr>
          <w:trHeight w:val="5835"/>
        </w:trPr>
        <w:tc>
          <w:tcPr>
            <w:tcW w:w="2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969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CC47D2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D9B" w:rsidRPr="00767C04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</w:rPr>
            </w:pPr>
            <w:r w:rsidRPr="00767C04">
              <w:rPr>
                <w:bCs/>
                <w:i/>
                <w:sz w:val="28"/>
                <w:szCs w:val="28"/>
              </w:rPr>
              <w:t>4</w:t>
            </w: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01D9B" w:rsidRPr="00CC47D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8"/>
                <w:szCs w:val="28"/>
                <w:highlight w:val="yellow"/>
              </w:rPr>
            </w:pPr>
          </w:p>
        </w:tc>
      </w:tr>
      <w:tr w:rsidR="00D01D9B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8"/>
        </w:trPr>
        <w:tc>
          <w:tcPr>
            <w:tcW w:w="2999" w:type="dxa"/>
            <w:vMerge w:val="restart"/>
          </w:tcPr>
          <w:p w:rsidR="00D01D9B" w:rsidRPr="00080DDA" w:rsidRDefault="00D01D9B" w:rsidP="00822CE2">
            <w:pPr>
              <w:ind w:left="108"/>
              <w:jc w:val="both"/>
              <w:rPr>
                <w:b/>
                <w:sz w:val="28"/>
                <w:szCs w:val="28"/>
              </w:rPr>
            </w:pPr>
            <w:r w:rsidRPr="00080DDA">
              <w:rPr>
                <w:b/>
                <w:sz w:val="28"/>
                <w:szCs w:val="28"/>
              </w:rPr>
              <w:t>Раздел 8</w:t>
            </w:r>
            <w:r>
              <w:rPr>
                <w:b/>
                <w:sz w:val="28"/>
                <w:szCs w:val="28"/>
              </w:rPr>
              <w:t>.</w:t>
            </w:r>
          </w:p>
          <w:p w:rsidR="00D01D9B" w:rsidRPr="00080DDA" w:rsidRDefault="00D01D9B" w:rsidP="00434752">
            <w:pPr>
              <w:pStyle w:val="Heading3"/>
              <w:spacing w:before="0" w:after="0"/>
              <w:rPr>
                <w:rFonts w:ascii="Times New Roman" w:hAnsi="Times New Roman"/>
                <w:bCs w:val="0"/>
                <w:sz w:val="28"/>
                <w:szCs w:val="28"/>
              </w:rPr>
            </w:pPr>
            <w:r w:rsidRPr="00080DDA">
              <w:rPr>
                <w:rFonts w:ascii="Times New Roman" w:hAnsi="Times New Roman"/>
                <w:bCs w:val="0"/>
                <w:sz w:val="28"/>
                <w:szCs w:val="28"/>
              </w:rPr>
              <w:t>Физкультура и спорт, здоровый образ жизни.</w:t>
            </w:r>
          </w:p>
          <w:p w:rsidR="00D01D9B" w:rsidRPr="00080DDA" w:rsidRDefault="00D01D9B" w:rsidP="00822CE2">
            <w:pPr>
              <w:ind w:left="108"/>
              <w:jc w:val="both"/>
              <w:rPr>
                <w:sz w:val="28"/>
                <w:szCs w:val="28"/>
              </w:rPr>
            </w:pPr>
          </w:p>
        </w:tc>
        <w:tc>
          <w:tcPr>
            <w:tcW w:w="9683" w:type="dxa"/>
            <w:gridSpan w:val="2"/>
          </w:tcPr>
          <w:p w:rsidR="00D01D9B" w:rsidRPr="00080DDA" w:rsidRDefault="00D01D9B" w:rsidP="00822CE2">
            <w:pPr>
              <w:jc w:val="both"/>
              <w:rPr>
                <w:sz w:val="28"/>
                <w:szCs w:val="28"/>
              </w:rPr>
            </w:pPr>
            <w:r w:rsidRPr="00080DDA">
              <w:rPr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076" w:type="dxa"/>
            <w:gridSpan w:val="3"/>
          </w:tcPr>
          <w:p w:rsidR="00D01D9B" w:rsidRPr="00D82741" w:rsidRDefault="00D01D9B" w:rsidP="00822CE2">
            <w:pPr>
              <w:jc w:val="both"/>
              <w:rPr>
                <w:i/>
                <w:sz w:val="28"/>
                <w:szCs w:val="28"/>
                <w:highlight w:val="yellow"/>
              </w:rPr>
            </w:pPr>
            <w:r w:rsidRPr="00D82741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1235" w:type="dxa"/>
          </w:tcPr>
          <w:p w:rsidR="00D01D9B" w:rsidRPr="00125A32" w:rsidRDefault="00D01D9B" w:rsidP="00822CE2">
            <w:pPr>
              <w:jc w:val="both"/>
              <w:rPr>
                <w:sz w:val="28"/>
                <w:szCs w:val="28"/>
              </w:rPr>
            </w:pPr>
          </w:p>
        </w:tc>
      </w:tr>
      <w:tr w:rsidR="00D01D9B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99"/>
        </w:trPr>
        <w:tc>
          <w:tcPr>
            <w:tcW w:w="2999" w:type="dxa"/>
            <w:vMerge/>
          </w:tcPr>
          <w:p w:rsidR="00D01D9B" w:rsidRPr="00080DDA" w:rsidRDefault="00D01D9B" w:rsidP="00822CE2">
            <w:pPr>
              <w:ind w:left="108"/>
              <w:jc w:val="both"/>
              <w:rPr>
                <w:sz w:val="28"/>
                <w:szCs w:val="28"/>
              </w:rPr>
            </w:pPr>
          </w:p>
        </w:tc>
        <w:tc>
          <w:tcPr>
            <w:tcW w:w="9683" w:type="dxa"/>
            <w:gridSpan w:val="2"/>
          </w:tcPr>
          <w:p w:rsidR="00D01D9B" w:rsidRPr="00080DDA" w:rsidRDefault="00D01D9B" w:rsidP="00822CE2">
            <w:pPr>
              <w:pStyle w:val="BodyText"/>
              <w:spacing w:after="0"/>
              <w:ind w:firstLine="709"/>
              <w:jc w:val="both"/>
              <w:rPr>
                <w:sz w:val="28"/>
                <w:szCs w:val="28"/>
              </w:rPr>
            </w:pPr>
            <w:r w:rsidRPr="00080DDA">
              <w:rPr>
                <w:i/>
                <w:sz w:val="28"/>
                <w:szCs w:val="28"/>
              </w:rPr>
              <w:t xml:space="preserve">Лексический материал: </w:t>
            </w:r>
            <w:r w:rsidRPr="00080DDA">
              <w:rPr>
                <w:sz w:val="28"/>
                <w:szCs w:val="28"/>
              </w:rPr>
              <w:t>Лексика по темам: « Здоровье, здоровый образ жизни», «Виды спорта».</w:t>
            </w:r>
          </w:p>
          <w:p w:rsidR="00D01D9B" w:rsidRPr="00080DDA" w:rsidRDefault="00D01D9B" w:rsidP="00822CE2">
            <w:pPr>
              <w:pStyle w:val="BodyText"/>
              <w:spacing w:after="0"/>
              <w:ind w:firstLine="709"/>
              <w:jc w:val="both"/>
              <w:rPr>
                <w:sz w:val="28"/>
                <w:szCs w:val="28"/>
              </w:rPr>
            </w:pPr>
            <w:r w:rsidRPr="00080DDA">
              <w:rPr>
                <w:i/>
                <w:sz w:val="28"/>
                <w:szCs w:val="28"/>
              </w:rPr>
              <w:t xml:space="preserve">Грамматический материал: </w:t>
            </w:r>
            <w:r w:rsidRPr="00080DDA">
              <w:rPr>
                <w:sz w:val="28"/>
                <w:szCs w:val="28"/>
              </w:rPr>
              <w:t xml:space="preserve">Степени сравнения прилагательных. Времена группы </w:t>
            </w:r>
            <w:r w:rsidRPr="00080DDA">
              <w:rPr>
                <w:sz w:val="28"/>
                <w:szCs w:val="28"/>
                <w:lang w:val="en-US"/>
              </w:rPr>
              <w:t>Simple</w:t>
            </w:r>
            <w:r w:rsidRPr="00080DDA">
              <w:rPr>
                <w:sz w:val="28"/>
                <w:szCs w:val="28"/>
              </w:rPr>
              <w:t>. Модальные глаголы.</w:t>
            </w:r>
          </w:p>
          <w:p w:rsidR="00D01D9B" w:rsidRPr="00080DDA" w:rsidRDefault="00D01D9B" w:rsidP="00822CE2">
            <w:pPr>
              <w:pStyle w:val="BodyTextIndent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080DDA">
              <w:rPr>
                <w:b/>
                <w:sz w:val="28"/>
                <w:szCs w:val="28"/>
              </w:rPr>
              <w:t>Практические занятия:</w:t>
            </w:r>
          </w:p>
          <w:p w:rsidR="00D01D9B" w:rsidRPr="00080DDA" w:rsidRDefault="00D01D9B" w:rsidP="00822CE2">
            <w:pPr>
              <w:jc w:val="both"/>
              <w:rPr>
                <w:sz w:val="28"/>
                <w:szCs w:val="28"/>
              </w:rPr>
            </w:pPr>
            <w:r w:rsidRPr="00080DDA">
              <w:rPr>
                <w:sz w:val="28"/>
                <w:szCs w:val="28"/>
              </w:rPr>
              <w:t>1. Составить устную тему « Наше здоровье зависит от нас»</w:t>
            </w:r>
          </w:p>
          <w:p w:rsidR="00D01D9B" w:rsidRPr="00080DDA" w:rsidRDefault="00D01D9B" w:rsidP="00822CE2">
            <w:pPr>
              <w:jc w:val="both"/>
              <w:rPr>
                <w:sz w:val="28"/>
                <w:szCs w:val="28"/>
              </w:rPr>
            </w:pPr>
            <w:r w:rsidRPr="00080DDA">
              <w:rPr>
                <w:sz w:val="28"/>
                <w:szCs w:val="28"/>
              </w:rPr>
              <w:t>2. Составить устную тему «Вредные привычки».</w:t>
            </w:r>
          </w:p>
          <w:p w:rsidR="00D01D9B" w:rsidRPr="00080DDA" w:rsidRDefault="00D01D9B" w:rsidP="00822CE2">
            <w:pPr>
              <w:jc w:val="both"/>
              <w:rPr>
                <w:sz w:val="28"/>
                <w:szCs w:val="28"/>
              </w:rPr>
            </w:pPr>
            <w:r w:rsidRPr="00080DDA">
              <w:rPr>
                <w:sz w:val="28"/>
                <w:szCs w:val="28"/>
              </w:rPr>
              <w:t>3. Составить устную тему « Диета».</w:t>
            </w:r>
          </w:p>
          <w:p w:rsidR="00D01D9B" w:rsidRPr="00080DDA" w:rsidRDefault="00D01D9B" w:rsidP="00822CE2">
            <w:pPr>
              <w:jc w:val="both"/>
              <w:rPr>
                <w:sz w:val="28"/>
                <w:szCs w:val="28"/>
              </w:rPr>
            </w:pPr>
            <w:r w:rsidRPr="00080DDA">
              <w:rPr>
                <w:sz w:val="28"/>
                <w:szCs w:val="28"/>
              </w:rPr>
              <w:t>4. Составить устную тему « Любимые виды спорта».</w:t>
            </w:r>
          </w:p>
          <w:p w:rsidR="00D01D9B" w:rsidRPr="00080DDA" w:rsidRDefault="00D01D9B" w:rsidP="00822CE2">
            <w:pPr>
              <w:jc w:val="both"/>
              <w:rPr>
                <w:sz w:val="28"/>
                <w:szCs w:val="28"/>
              </w:rPr>
            </w:pPr>
            <w:r w:rsidRPr="00080DDA">
              <w:rPr>
                <w:sz w:val="28"/>
                <w:szCs w:val="28"/>
              </w:rPr>
              <w:t>5. Составить устную тему « Известные спортсмены.</w:t>
            </w:r>
          </w:p>
          <w:p w:rsidR="00D01D9B" w:rsidRPr="00080DDA" w:rsidRDefault="00D01D9B" w:rsidP="00822CE2">
            <w:pPr>
              <w:jc w:val="both"/>
              <w:rPr>
                <w:sz w:val="28"/>
                <w:szCs w:val="28"/>
              </w:rPr>
            </w:pPr>
            <w:r w:rsidRPr="00080DDA">
              <w:rPr>
                <w:sz w:val="28"/>
                <w:szCs w:val="28"/>
              </w:rPr>
              <w:t>6. Выполнение упражнений по грамматике.</w:t>
            </w:r>
          </w:p>
          <w:p w:rsidR="00D01D9B" w:rsidRPr="00080DDA" w:rsidRDefault="00D01D9B" w:rsidP="00822CE2">
            <w:pPr>
              <w:jc w:val="both"/>
              <w:rPr>
                <w:sz w:val="28"/>
                <w:szCs w:val="28"/>
              </w:rPr>
            </w:pPr>
            <w:r w:rsidRPr="00080DDA">
              <w:rPr>
                <w:sz w:val="28"/>
                <w:szCs w:val="28"/>
              </w:rPr>
              <w:t>7. Выполнение упражнений по грамматике.</w:t>
            </w:r>
          </w:p>
          <w:p w:rsidR="00D01D9B" w:rsidRPr="00080DDA" w:rsidRDefault="00D01D9B" w:rsidP="00822CE2">
            <w:pPr>
              <w:ind w:firstLine="679"/>
              <w:jc w:val="both"/>
              <w:rPr>
                <w:b/>
                <w:i/>
                <w:sz w:val="28"/>
                <w:szCs w:val="28"/>
              </w:rPr>
            </w:pPr>
            <w:r w:rsidRPr="00080DDA">
              <w:rPr>
                <w:b/>
                <w:i/>
                <w:sz w:val="28"/>
                <w:szCs w:val="28"/>
              </w:rPr>
              <w:t>Самостоятельная работа:</w:t>
            </w:r>
          </w:p>
          <w:p w:rsidR="00D01D9B" w:rsidRPr="00080DDA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080DDA">
              <w:rPr>
                <w:b/>
                <w:bCs/>
                <w:i/>
                <w:sz w:val="28"/>
                <w:szCs w:val="28"/>
              </w:rPr>
              <w:t>Внеаудиторная самостоятельная работа:</w:t>
            </w:r>
          </w:p>
          <w:p w:rsidR="00D01D9B" w:rsidRPr="00080DDA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080DDA">
              <w:rPr>
                <w:bCs/>
                <w:sz w:val="28"/>
                <w:szCs w:val="28"/>
              </w:rPr>
              <w:t>выполнение тестовых заданий;</w:t>
            </w:r>
          </w:p>
          <w:p w:rsidR="00D01D9B" w:rsidRPr="00080DDA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080DDA">
              <w:rPr>
                <w:bCs/>
                <w:sz w:val="28"/>
                <w:szCs w:val="28"/>
              </w:rPr>
              <w:t>работа с учебной, методической, справочной литературой;</w:t>
            </w:r>
          </w:p>
          <w:p w:rsidR="00D01D9B" w:rsidRPr="00080DDA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080DDA">
              <w:rPr>
                <w:bCs/>
                <w:sz w:val="28"/>
                <w:szCs w:val="28"/>
              </w:rPr>
              <w:t>работа с учебно-методической литературой в библиотеке и доступной базе данных.</w:t>
            </w:r>
          </w:p>
          <w:p w:rsidR="00D01D9B" w:rsidRPr="00080DDA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080DDA">
              <w:rPr>
                <w:b/>
                <w:bCs/>
                <w:i/>
                <w:sz w:val="28"/>
                <w:szCs w:val="28"/>
              </w:rPr>
              <w:t>Подготовка  сообщений или презентаций</w:t>
            </w:r>
            <w:r w:rsidRPr="00080DDA">
              <w:rPr>
                <w:bCs/>
                <w:sz w:val="28"/>
                <w:szCs w:val="28"/>
              </w:rPr>
              <w:t>.</w:t>
            </w:r>
          </w:p>
          <w:p w:rsidR="00D01D9B" w:rsidRPr="00080DDA" w:rsidRDefault="00D01D9B" w:rsidP="00822CE2">
            <w:pPr>
              <w:pStyle w:val="31"/>
              <w:spacing w:after="0"/>
              <w:ind w:left="0" w:firstLine="709"/>
              <w:jc w:val="both"/>
              <w:rPr>
                <w:sz w:val="28"/>
                <w:szCs w:val="28"/>
              </w:rPr>
            </w:pPr>
            <w:r w:rsidRPr="00080DDA">
              <w:rPr>
                <w:bCs/>
                <w:sz w:val="28"/>
                <w:szCs w:val="28"/>
              </w:rPr>
              <w:t>1) «</w:t>
            </w:r>
            <w:r w:rsidRPr="00080DDA">
              <w:rPr>
                <w:sz w:val="28"/>
                <w:szCs w:val="28"/>
              </w:rPr>
              <w:t>Любимые виды спорта».</w:t>
            </w:r>
          </w:p>
          <w:p w:rsidR="00D01D9B" w:rsidRPr="00080DDA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080DDA">
              <w:rPr>
                <w:b/>
                <w:bCs/>
                <w:i/>
                <w:sz w:val="28"/>
                <w:szCs w:val="28"/>
              </w:rPr>
              <w:t>Аудиторная самостоятельная работа:</w:t>
            </w:r>
          </w:p>
          <w:p w:rsidR="00D01D9B" w:rsidRPr="00080DDA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080DDA">
              <w:rPr>
                <w:bCs/>
                <w:sz w:val="28"/>
                <w:szCs w:val="28"/>
              </w:rPr>
              <w:t>работа с учебно-методической литературой;</w:t>
            </w:r>
          </w:p>
          <w:p w:rsidR="00D01D9B" w:rsidRPr="00080DDA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080DDA">
              <w:rPr>
                <w:sz w:val="28"/>
                <w:szCs w:val="28"/>
              </w:rPr>
              <w:t>работа с контрольными вопросами;</w:t>
            </w:r>
          </w:p>
          <w:p w:rsidR="00D01D9B" w:rsidRPr="00080DDA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080DDA">
              <w:rPr>
                <w:sz w:val="28"/>
                <w:szCs w:val="28"/>
              </w:rPr>
              <w:t>работа с тестовыми заданиями</w:t>
            </w:r>
          </w:p>
        </w:tc>
        <w:tc>
          <w:tcPr>
            <w:tcW w:w="1076" w:type="dxa"/>
            <w:gridSpan w:val="3"/>
          </w:tcPr>
          <w:p w:rsidR="00D01D9B" w:rsidRPr="00CC47D2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  <w:r w:rsidRPr="00767C04">
              <w:rPr>
                <w:sz w:val="28"/>
                <w:szCs w:val="28"/>
              </w:rPr>
              <w:t>5</w:t>
            </w:r>
          </w:p>
          <w:p w:rsidR="00D01D9B" w:rsidRPr="00CC47D2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  <w:r w:rsidRPr="00767C04">
              <w:rPr>
                <w:sz w:val="28"/>
                <w:szCs w:val="28"/>
              </w:rPr>
              <w:t>5</w:t>
            </w:r>
          </w:p>
        </w:tc>
        <w:tc>
          <w:tcPr>
            <w:tcW w:w="1235" w:type="dxa"/>
          </w:tcPr>
          <w:p w:rsidR="00D01D9B" w:rsidRPr="00125A32" w:rsidRDefault="00D01D9B" w:rsidP="00822CE2">
            <w:pPr>
              <w:jc w:val="both"/>
              <w:rPr>
                <w:sz w:val="28"/>
                <w:szCs w:val="28"/>
              </w:rPr>
            </w:pPr>
            <w:r w:rsidRPr="00125A32">
              <w:rPr>
                <w:sz w:val="28"/>
                <w:szCs w:val="28"/>
              </w:rPr>
              <w:t>2</w:t>
            </w:r>
          </w:p>
        </w:tc>
      </w:tr>
      <w:tr w:rsidR="00D01D9B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39"/>
        </w:trPr>
        <w:tc>
          <w:tcPr>
            <w:tcW w:w="2999" w:type="dxa"/>
            <w:vMerge w:val="restart"/>
          </w:tcPr>
          <w:p w:rsidR="00D01D9B" w:rsidRPr="004121E6" w:rsidRDefault="00D01D9B" w:rsidP="00822CE2">
            <w:pPr>
              <w:ind w:left="108"/>
              <w:jc w:val="both"/>
              <w:rPr>
                <w:b/>
                <w:sz w:val="28"/>
                <w:szCs w:val="28"/>
              </w:rPr>
            </w:pPr>
            <w:r w:rsidRPr="004121E6">
              <w:rPr>
                <w:b/>
                <w:sz w:val="28"/>
                <w:szCs w:val="28"/>
              </w:rPr>
              <w:t>Раздел 9</w:t>
            </w:r>
            <w:r>
              <w:rPr>
                <w:b/>
                <w:sz w:val="28"/>
                <w:szCs w:val="28"/>
              </w:rPr>
              <w:t>.</w:t>
            </w:r>
          </w:p>
          <w:p w:rsidR="00D01D9B" w:rsidRPr="004121E6" w:rsidRDefault="00D01D9B" w:rsidP="00434752">
            <w:pPr>
              <w:ind w:left="108"/>
              <w:rPr>
                <w:sz w:val="28"/>
                <w:szCs w:val="28"/>
              </w:rPr>
            </w:pPr>
            <w:r w:rsidRPr="004121E6">
              <w:rPr>
                <w:b/>
                <w:bCs/>
                <w:sz w:val="28"/>
                <w:szCs w:val="28"/>
              </w:rPr>
              <w:t>Экскурсии и путешествия</w:t>
            </w:r>
            <w:r w:rsidRPr="004121E6">
              <w:rPr>
                <w:b/>
                <w:sz w:val="28"/>
                <w:szCs w:val="28"/>
              </w:rPr>
              <w:t>.</w:t>
            </w:r>
          </w:p>
          <w:p w:rsidR="00D01D9B" w:rsidRPr="004121E6" w:rsidRDefault="00D01D9B" w:rsidP="00822CE2">
            <w:pPr>
              <w:ind w:left="108"/>
              <w:jc w:val="both"/>
              <w:rPr>
                <w:sz w:val="28"/>
                <w:szCs w:val="28"/>
              </w:rPr>
            </w:pPr>
          </w:p>
        </w:tc>
        <w:tc>
          <w:tcPr>
            <w:tcW w:w="9683" w:type="dxa"/>
            <w:gridSpan w:val="2"/>
          </w:tcPr>
          <w:p w:rsidR="00D01D9B" w:rsidRPr="004121E6" w:rsidRDefault="00D01D9B" w:rsidP="00822CE2">
            <w:pPr>
              <w:jc w:val="both"/>
              <w:rPr>
                <w:sz w:val="28"/>
                <w:szCs w:val="28"/>
              </w:rPr>
            </w:pPr>
            <w:r w:rsidRPr="004121E6">
              <w:rPr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076" w:type="dxa"/>
            <w:gridSpan w:val="3"/>
          </w:tcPr>
          <w:p w:rsidR="00D01D9B" w:rsidRPr="00D82741" w:rsidRDefault="00D01D9B" w:rsidP="00822CE2">
            <w:pPr>
              <w:jc w:val="both"/>
              <w:rPr>
                <w:i/>
                <w:sz w:val="28"/>
                <w:szCs w:val="28"/>
                <w:highlight w:val="yellow"/>
              </w:rPr>
            </w:pPr>
            <w:r w:rsidRPr="00D82741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1235" w:type="dxa"/>
          </w:tcPr>
          <w:p w:rsidR="00D01D9B" w:rsidRPr="00125A32" w:rsidRDefault="00D01D9B" w:rsidP="00822C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01D9B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58"/>
        </w:trPr>
        <w:tc>
          <w:tcPr>
            <w:tcW w:w="2999" w:type="dxa"/>
            <w:vMerge/>
          </w:tcPr>
          <w:p w:rsidR="00D01D9B" w:rsidRPr="004121E6" w:rsidRDefault="00D01D9B" w:rsidP="00822CE2">
            <w:pPr>
              <w:ind w:left="108"/>
              <w:jc w:val="both"/>
              <w:rPr>
                <w:sz w:val="28"/>
                <w:szCs w:val="28"/>
              </w:rPr>
            </w:pPr>
          </w:p>
        </w:tc>
        <w:tc>
          <w:tcPr>
            <w:tcW w:w="9683" w:type="dxa"/>
            <w:gridSpan w:val="2"/>
          </w:tcPr>
          <w:p w:rsidR="00D01D9B" w:rsidRPr="004121E6" w:rsidRDefault="00D01D9B" w:rsidP="00822CE2">
            <w:pPr>
              <w:jc w:val="both"/>
              <w:rPr>
                <w:sz w:val="28"/>
                <w:szCs w:val="28"/>
              </w:rPr>
            </w:pPr>
            <w:r w:rsidRPr="004121E6">
              <w:rPr>
                <w:i/>
                <w:sz w:val="28"/>
                <w:szCs w:val="28"/>
              </w:rPr>
              <w:t>Лексический материал:</w:t>
            </w:r>
            <w:r w:rsidRPr="004121E6">
              <w:rPr>
                <w:sz w:val="28"/>
                <w:szCs w:val="28"/>
              </w:rPr>
              <w:t xml:space="preserve"> Лексика по теме: Географическое положение. Туризм. </w:t>
            </w:r>
          </w:p>
          <w:p w:rsidR="00D01D9B" w:rsidRPr="004121E6" w:rsidRDefault="00D01D9B" w:rsidP="00822CE2">
            <w:pPr>
              <w:jc w:val="both"/>
              <w:rPr>
                <w:b/>
                <w:sz w:val="28"/>
                <w:szCs w:val="28"/>
              </w:rPr>
            </w:pPr>
            <w:r w:rsidRPr="004121E6">
              <w:rPr>
                <w:b/>
                <w:sz w:val="28"/>
                <w:szCs w:val="28"/>
              </w:rPr>
              <w:t>Практические занятия:</w:t>
            </w:r>
          </w:p>
          <w:p w:rsidR="00D01D9B" w:rsidRPr="004121E6" w:rsidRDefault="00D01D9B" w:rsidP="00822CE2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4121E6">
              <w:rPr>
                <w:sz w:val="28"/>
                <w:szCs w:val="28"/>
              </w:rPr>
              <w:t>Географическое положение США.</w:t>
            </w:r>
          </w:p>
          <w:p w:rsidR="00D01D9B" w:rsidRPr="004121E6" w:rsidRDefault="00D01D9B" w:rsidP="00822CE2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4121E6">
              <w:rPr>
                <w:sz w:val="28"/>
                <w:szCs w:val="28"/>
              </w:rPr>
              <w:t>Географическое положение Австралии.</w:t>
            </w:r>
          </w:p>
          <w:p w:rsidR="00D01D9B" w:rsidRPr="004121E6" w:rsidRDefault="00D01D9B" w:rsidP="00822CE2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4121E6">
              <w:rPr>
                <w:sz w:val="28"/>
                <w:szCs w:val="28"/>
              </w:rPr>
              <w:t>Тема: « Путешествие за границу».</w:t>
            </w:r>
          </w:p>
          <w:p w:rsidR="00D01D9B" w:rsidRPr="004121E6" w:rsidRDefault="00D01D9B" w:rsidP="00822CE2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4121E6">
              <w:rPr>
                <w:sz w:val="28"/>
                <w:szCs w:val="28"/>
              </w:rPr>
              <w:t>Путешествия. Виды и способы путешествий.</w:t>
            </w:r>
          </w:p>
          <w:p w:rsidR="00D01D9B" w:rsidRPr="004121E6" w:rsidRDefault="00D01D9B" w:rsidP="00822CE2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4121E6">
              <w:rPr>
                <w:sz w:val="28"/>
                <w:szCs w:val="28"/>
              </w:rPr>
              <w:t>Путешествия по стране и заграницу.</w:t>
            </w:r>
          </w:p>
          <w:p w:rsidR="00D01D9B" w:rsidRPr="004121E6" w:rsidRDefault="00D01D9B" w:rsidP="00822CE2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4121E6">
              <w:rPr>
                <w:sz w:val="28"/>
                <w:szCs w:val="28"/>
              </w:rPr>
              <w:t>Осмотр достопримечательностей. Покупки.</w:t>
            </w:r>
          </w:p>
          <w:p w:rsidR="00D01D9B" w:rsidRPr="004121E6" w:rsidRDefault="00D01D9B" w:rsidP="00822CE2">
            <w:pPr>
              <w:pStyle w:val="BodyTextIndent"/>
              <w:spacing w:after="0"/>
              <w:ind w:left="0" w:firstLine="709"/>
              <w:jc w:val="both"/>
              <w:rPr>
                <w:b/>
                <w:i/>
                <w:sz w:val="28"/>
                <w:szCs w:val="28"/>
              </w:rPr>
            </w:pPr>
            <w:r w:rsidRPr="004121E6">
              <w:rPr>
                <w:b/>
                <w:i/>
                <w:sz w:val="28"/>
                <w:szCs w:val="28"/>
              </w:rPr>
              <w:t>Самостоятельная работа:</w:t>
            </w:r>
          </w:p>
          <w:p w:rsidR="00D01D9B" w:rsidRPr="004121E6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4121E6">
              <w:rPr>
                <w:b/>
                <w:bCs/>
                <w:i/>
                <w:sz w:val="28"/>
                <w:szCs w:val="28"/>
              </w:rPr>
              <w:t>Внеаудиторная самостоятельная работа:</w:t>
            </w:r>
          </w:p>
          <w:p w:rsidR="00D01D9B" w:rsidRPr="004121E6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4121E6">
              <w:rPr>
                <w:bCs/>
                <w:sz w:val="28"/>
                <w:szCs w:val="28"/>
              </w:rPr>
              <w:t>выполнение тестовых заданий;</w:t>
            </w:r>
          </w:p>
          <w:p w:rsidR="00D01D9B" w:rsidRPr="004121E6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4121E6">
              <w:rPr>
                <w:bCs/>
                <w:sz w:val="28"/>
                <w:szCs w:val="28"/>
              </w:rPr>
              <w:t>работа с учебной, методической, справочной литературой;</w:t>
            </w:r>
          </w:p>
          <w:p w:rsidR="00D01D9B" w:rsidRPr="004121E6" w:rsidRDefault="00D01D9B" w:rsidP="00822CE2">
            <w:pPr>
              <w:ind w:left="360"/>
              <w:jc w:val="both"/>
              <w:rPr>
                <w:b/>
                <w:bCs/>
                <w:sz w:val="28"/>
                <w:szCs w:val="28"/>
              </w:rPr>
            </w:pPr>
            <w:r w:rsidRPr="004121E6">
              <w:rPr>
                <w:b/>
                <w:bCs/>
                <w:i/>
                <w:sz w:val="28"/>
                <w:szCs w:val="28"/>
              </w:rPr>
              <w:t>Подготовка  сообщений или презентаций</w:t>
            </w:r>
          </w:p>
          <w:p w:rsidR="00D01D9B" w:rsidRPr="004121E6" w:rsidRDefault="00D01D9B" w:rsidP="00822CE2">
            <w:pPr>
              <w:numPr>
                <w:ilvl w:val="0"/>
                <w:numId w:val="29"/>
              </w:numPr>
              <w:jc w:val="both"/>
              <w:rPr>
                <w:bCs/>
                <w:sz w:val="28"/>
                <w:szCs w:val="28"/>
              </w:rPr>
            </w:pPr>
            <w:r w:rsidRPr="004121E6">
              <w:rPr>
                <w:bCs/>
                <w:sz w:val="28"/>
                <w:szCs w:val="28"/>
              </w:rPr>
              <w:t>Достопримечательности Лондона.</w:t>
            </w:r>
          </w:p>
          <w:p w:rsidR="00D01D9B" w:rsidRPr="004121E6" w:rsidRDefault="00D01D9B" w:rsidP="00822CE2">
            <w:pPr>
              <w:pStyle w:val="31"/>
              <w:spacing w:after="0"/>
              <w:ind w:left="0"/>
              <w:jc w:val="both"/>
              <w:rPr>
                <w:spacing w:val="-2"/>
                <w:sz w:val="28"/>
                <w:szCs w:val="28"/>
              </w:rPr>
            </w:pPr>
            <w:r w:rsidRPr="004121E6">
              <w:rPr>
                <w:bCs/>
                <w:sz w:val="28"/>
                <w:szCs w:val="28"/>
              </w:rPr>
              <w:t xml:space="preserve"> </w:t>
            </w:r>
            <w:r w:rsidRPr="004121E6">
              <w:rPr>
                <w:b/>
                <w:bCs/>
                <w:i/>
                <w:sz w:val="28"/>
                <w:szCs w:val="28"/>
              </w:rPr>
              <w:t>Аудиторная самостоятельная работа:</w:t>
            </w:r>
          </w:p>
          <w:p w:rsidR="00D01D9B" w:rsidRPr="004121E6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4121E6">
              <w:rPr>
                <w:bCs/>
                <w:sz w:val="28"/>
                <w:szCs w:val="28"/>
              </w:rPr>
              <w:t>работа с учебно-методической литературой;</w:t>
            </w:r>
          </w:p>
          <w:p w:rsidR="00D01D9B" w:rsidRPr="004121E6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4121E6">
              <w:rPr>
                <w:sz w:val="28"/>
                <w:szCs w:val="28"/>
              </w:rPr>
              <w:t>работа с контрольными вопросами.</w:t>
            </w:r>
          </w:p>
        </w:tc>
        <w:tc>
          <w:tcPr>
            <w:tcW w:w="1076" w:type="dxa"/>
            <w:gridSpan w:val="3"/>
          </w:tcPr>
          <w:p w:rsidR="00D01D9B" w:rsidRPr="00CC47D2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  <w:r w:rsidRPr="00767C04">
              <w:rPr>
                <w:sz w:val="28"/>
                <w:szCs w:val="28"/>
              </w:rPr>
              <w:t>6</w:t>
            </w: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CC47D2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  <w:r w:rsidRPr="00767C04">
              <w:rPr>
                <w:sz w:val="28"/>
                <w:szCs w:val="28"/>
              </w:rPr>
              <w:t>4</w:t>
            </w:r>
          </w:p>
        </w:tc>
        <w:tc>
          <w:tcPr>
            <w:tcW w:w="1235" w:type="dxa"/>
          </w:tcPr>
          <w:p w:rsidR="00D01D9B" w:rsidRPr="00125A32" w:rsidRDefault="00D01D9B" w:rsidP="00822CE2">
            <w:pPr>
              <w:jc w:val="both"/>
              <w:rPr>
                <w:sz w:val="28"/>
                <w:szCs w:val="28"/>
              </w:rPr>
            </w:pPr>
          </w:p>
        </w:tc>
      </w:tr>
      <w:tr w:rsidR="00D01D9B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1"/>
        </w:trPr>
        <w:tc>
          <w:tcPr>
            <w:tcW w:w="2999" w:type="dxa"/>
            <w:vMerge w:val="restart"/>
          </w:tcPr>
          <w:p w:rsidR="00D01D9B" w:rsidRPr="008D0FC1" w:rsidRDefault="00D01D9B" w:rsidP="00822CE2">
            <w:pPr>
              <w:ind w:left="108"/>
              <w:jc w:val="both"/>
              <w:rPr>
                <w:b/>
                <w:sz w:val="28"/>
                <w:szCs w:val="28"/>
              </w:rPr>
            </w:pPr>
            <w:r w:rsidRPr="008D0FC1">
              <w:rPr>
                <w:b/>
                <w:sz w:val="28"/>
                <w:szCs w:val="28"/>
              </w:rPr>
              <w:t>Раздел 10</w:t>
            </w:r>
            <w:r>
              <w:rPr>
                <w:b/>
                <w:sz w:val="28"/>
                <w:szCs w:val="28"/>
              </w:rPr>
              <w:t>.</w:t>
            </w:r>
          </w:p>
          <w:p w:rsidR="00D01D9B" w:rsidRPr="008D0FC1" w:rsidRDefault="00D01D9B" w:rsidP="00434752">
            <w:pPr>
              <w:ind w:left="108"/>
              <w:rPr>
                <w:sz w:val="28"/>
                <w:szCs w:val="28"/>
              </w:rPr>
            </w:pPr>
            <w:r w:rsidRPr="008D0FC1">
              <w:rPr>
                <w:b/>
                <w:bCs/>
                <w:sz w:val="28"/>
                <w:szCs w:val="28"/>
              </w:rPr>
              <w:t>Россия, ее национальные символы, государственное и политическое устройство</w:t>
            </w:r>
            <w:r w:rsidRPr="008D0FC1">
              <w:rPr>
                <w:b/>
                <w:sz w:val="28"/>
                <w:szCs w:val="28"/>
              </w:rPr>
              <w:t>.</w:t>
            </w:r>
          </w:p>
          <w:p w:rsidR="00D01D9B" w:rsidRPr="008D0FC1" w:rsidRDefault="00D01D9B" w:rsidP="00822CE2">
            <w:pPr>
              <w:ind w:left="108"/>
              <w:jc w:val="both"/>
              <w:rPr>
                <w:sz w:val="28"/>
                <w:szCs w:val="28"/>
              </w:rPr>
            </w:pPr>
          </w:p>
          <w:p w:rsidR="00D01D9B" w:rsidRPr="008D0FC1" w:rsidRDefault="00D01D9B" w:rsidP="00822CE2">
            <w:pPr>
              <w:ind w:left="108"/>
              <w:jc w:val="both"/>
              <w:rPr>
                <w:sz w:val="28"/>
                <w:szCs w:val="28"/>
              </w:rPr>
            </w:pPr>
          </w:p>
        </w:tc>
        <w:tc>
          <w:tcPr>
            <w:tcW w:w="9683" w:type="dxa"/>
            <w:gridSpan w:val="2"/>
          </w:tcPr>
          <w:p w:rsidR="00D01D9B" w:rsidRPr="008D0FC1" w:rsidRDefault="00D01D9B" w:rsidP="00822CE2">
            <w:pPr>
              <w:jc w:val="both"/>
              <w:rPr>
                <w:sz w:val="28"/>
                <w:szCs w:val="28"/>
              </w:rPr>
            </w:pPr>
            <w:r w:rsidRPr="008D0FC1">
              <w:rPr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076" w:type="dxa"/>
            <w:gridSpan w:val="3"/>
          </w:tcPr>
          <w:p w:rsidR="00D01D9B" w:rsidRPr="00D82741" w:rsidRDefault="00D01D9B" w:rsidP="00822CE2">
            <w:pPr>
              <w:jc w:val="both"/>
              <w:rPr>
                <w:i/>
                <w:sz w:val="28"/>
                <w:szCs w:val="28"/>
                <w:highlight w:val="yellow"/>
              </w:rPr>
            </w:pPr>
            <w:r w:rsidRPr="00D82741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1235" w:type="dxa"/>
          </w:tcPr>
          <w:p w:rsidR="00D01D9B" w:rsidRPr="00125A32" w:rsidRDefault="00D01D9B" w:rsidP="00822CE2">
            <w:pPr>
              <w:jc w:val="both"/>
              <w:rPr>
                <w:sz w:val="28"/>
                <w:szCs w:val="28"/>
              </w:rPr>
            </w:pPr>
          </w:p>
        </w:tc>
      </w:tr>
      <w:tr w:rsidR="00D01D9B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08"/>
        </w:trPr>
        <w:tc>
          <w:tcPr>
            <w:tcW w:w="2999" w:type="dxa"/>
            <w:vMerge/>
          </w:tcPr>
          <w:p w:rsidR="00D01D9B" w:rsidRPr="008D0FC1" w:rsidRDefault="00D01D9B" w:rsidP="00822CE2">
            <w:pPr>
              <w:ind w:left="108"/>
              <w:jc w:val="both"/>
              <w:rPr>
                <w:sz w:val="28"/>
                <w:szCs w:val="28"/>
              </w:rPr>
            </w:pPr>
          </w:p>
        </w:tc>
        <w:tc>
          <w:tcPr>
            <w:tcW w:w="9683" w:type="dxa"/>
            <w:gridSpan w:val="2"/>
          </w:tcPr>
          <w:p w:rsidR="00D01D9B" w:rsidRPr="008D0FC1" w:rsidRDefault="00D01D9B" w:rsidP="00822CE2">
            <w:pPr>
              <w:shd w:val="clear" w:color="auto" w:fill="FFFFFF"/>
              <w:rPr>
                <w:sz w:val="28"/>
                <w:szCs w:val="28"/>
              </w:rPr>
            </w:pPr>
            <w:r w:rsidRPr="008D0FC1">
              <w:rPr>
                <w:i/>
                <w:iCs/>
                <w:sz w:val="28"/>
                <w:szCs w:val="28"/>
              </w:rPr>
              <w:t>Лексический материал:</w:t>
            </w:r>
          </w:p>
          <w:p w:rsidR="00D01D9B" w:rsidRPr="008D0FC1" w:rsidRDefault="00D01D9B" w:rsidP="00822CE2">
            <w:pPr>
              <w:shd w:val="clear" w:color="auto" w:fill="FFFFFF"/>
              <w:rPr>
                <w:sz w:val="28"/>
                <w:szCs w:val="28"/>
              </w:rPr>
            </w:pPr>
            <w:r w:rsidRPr="008D0FC1">
              <w:rPr>
                <w:sz w:val="28"/>
                <w:szCs w:val="28"/>
              </w:rPr>
              <w:t xml:space="preserve">Россия. Географическое положение. Национальные символы. Политическое устройство. Столица государства и ее достопримечательности. Праздники и традиции. Челябинск: достопримечательности, экология. </w:t>
            </w:r>
          </w:p>
          <w:p w:rsidR="00D01D9B" w:rsidRPr="008D0FC1" w:rsidRDefault="00D01D9B" w:rsidP="00822CE2">
            <w:pPr>
              <w:shd w:val="clear" w:color="auto" w:fill="FFFFFF"/>
              <w:rPr>
                <w:sz w:val="28"/>
                <w:szCs w:val="28"/>
              </w:rPr>
            </w:pPr>
            <w:r w:rsidRPr="008D0FC1">
              <w:rPr>
                <w:i/>
                <w:iCs/>
                <w:sz w:val="28"/>
                <w:szCs w:val="28"/>
              </w:rPr>
              <w:t>Грамматический материал:</w:t>
            </w:r>
          </w:p>
          <w:p w:rsidR="00D01D9B" w:rsidRPr="008D0FC1" w:rsidRDefault="00D01D9B" w:rsidP="00822CE2">
            <w:pPr>
              <w:shd w:val="clear" w:color="auto" w:fill="FFFFFF"/>
              <w:rPr>
                <w:sz w:val="28"/>
                <w:szCs w:val="28"/>
              </w:rPr>
            </w:pPr>
            <w:r w:rsidRPr="008D0FC1">
              <w:rPr>
                <w:sz w:val="28"/>
                <w:szCs w:val="28"/>
              </w:rPr>
              <w:t xml:space="preserve">Прошедшее время (Past simple/ used do). Будущее время (Future Simple, Present Continuous для обозначения будущего времени). </w:t>
            </w:r>
          </w:p>
          <w:p w:rsidR="00D01D9B" w:rsidRPr="008D0FC1" w:rsidRDefault="00D01D9B" w:rsidP="00822CE2">
            <w:pPr>
              <w:jc w:val="both"/>
              <w:rPr>
                <w:b/>
                <w:sz w:val="28"/>
                <w:szCs w:val="28"/>
              </w:rPr>
            </w:pPr>
            <w:r w:rsidRPr="008D0FC1">
              <w:rPr>
                <w:b/>
                <w:sz w:val="28"/>
                <w:szCs w:val="28"/>
              </w:rPr>
              <w:t>Практические занятия:</w:t>
            </w:r>
          </w:p>
          <w:p w:rsidR="00D01D9B" w:rsidRPr="008D0FC1" w:rsidRDefault="00D01D9B" w:rsidP="00822C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0FC1">
              <w:rPr>
                <w:sz w:val="28"/>
                <w:szCs w:val="28"/>
              </w:rPr>
              <w:t>1. Россия – страна, в которой я живу.</w:t>
            </w:r>
          </w:p>
          <w:p w:rsidR="00D01D9B" w:rsidRPr="008D0FC1" w:rsidRDefault="00D01D9B" w:rsidP="00822C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0FC1">
              <w:rPr>
                <w:sz w:val="28"/>
                <w:szCs w:val="28"/>
              </w:rPr>
              <w:t>2. Политическая система и государственное устройство России.</w:t>
            </w:r>
          </w:p>
          <w:p w:rsidR="00D01D9B" w:rsidRPr="008D0FC1" w:rsidRDefault="00D01D9B" w:rsidP="00822C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0FC1">
              <w:rPr>
                <w:sz w:val="28"/>
                <w:szCs w:val="28"/>
              </w:rPr>
              <w:t>3. Государственные и религиозные праздники в России.</w:t>
            </w:r>
          </w:p>
          <w:p w:rsidR="00D01D9B" w:rsidRPr="008D0FC1" w:rsidRDefault="00D01D9B" w:rsidP="00822C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0FC1">
              <w:rPr>
                <w:sz w:val="28"/>
                <w:szCs w:val="28"/>
              </w:rPr>
              <w:t>4. Национальные традиции и обычаи нашей страны.</w:t>
            </w:r>
          </w:p>
          <w:p w:rsidR="00D01D9B" w:rsidRPr="008D0FC1" w:rsidRDefault="00D01D9B" w:rsidP="00822CE2">
            <w:pPr>
              <w:shd w:val="clear" w:color="auto" w:fill="FFFFFF"/>
              <w:rPr>
                <w:sz w:val="28"/>
                <w:szCs w:val="28"/>
              </w:rPr>
            </w:pPr>
            <w:r w:rsidRPr="008D0FC1">
              <w:rPr>
                <w:sz w:val="28"/>
                <w:szCs w:val="28"/>
              </w:rPr>
              <w:t>5. Национальные символы России.</w:t>
            </w:r>
          </w:p>
          <w:p w:rsidR="00D01D9B" w:rsidRPr="008D0FC1" w:rsidRDefault="00D01D9B" w:rsidP="00822CE2">
            <w:pPr>
              <w:pStyle w:val="BodyTextIndent"/>
              <w:spacing w:after="0"/>
              <w:ind w:left="0" w:firstLine="709"/>
              <w:jc w:val="both"/>
              <w:rPr>
                <w:b/>
                <w:i/>
                <w:sz w:val="28"/>
                <w:szCs w:val="28"/>
              </w:rPr>
            </w:pPr>
            <w:r w:rsidRPr="008D0FC1">
              <w:rPr>
                <w:b/>
                <w:i/>
                <w:sz w:val="28"/>
                <w:szCs w:val="28"/>
              </w:rPr>
              <w:t>Самостоятельная работа:</w:t>
            </w:r>
          </w:p>
          <w:p w:rsidR="00D01D9B" w:rsidRPr="008D0FC1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8D0FC1">
              <w:rPr>
                <w:b/>
                <w:bCs/>
                <w:i/>
                <w:sz w:val="28"/>
                <w:szCs w:val="28"/>
              </w:rPr>
              <w:t>Внеаудиторная самостоятельная работа:</w:t>
            </w:r>
          </w:p>
          <w:p w:rsidR="00D01D9B" w:rsidRPr="008D0FC1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D0FC1">
              <w:rPr>
                <w:bCs/>
                <w:sz w:val="28"/>
                <w:szCs w:val="28"/>
              </w:rPr>
              <w:t>выполнение тестовых заданий;</w:t>
            </w:r>
          </w:p>
          <w:p w:rsidR="00D01D9B" w:rsidRPr="008D0FC1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D0FC1">
              <w:rPr>
                <w:bCs/>
                <w:sz w:val="28"/>
                <w:szCs w:val="28"/>
              </w:rPr>
              <w:t>работа с учебной, методической, справочной литературой;</w:t>
            </w:r>
          </w:p>
          <w:p w:rsidR="00D01D9B" w:rsidRPr="008D0FC1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D0FC1">
              <w:rPr>
                <w:bCs/>
                <w:sz w:val="28"/>
                <w:szCs w:val="28"/>
              </w:rPr>
              <w:t>выполнение заданий для закрепления знаний;</w:t>
            </w:r>
          </w:p>
          <w:p w:rsidR="00D01D9B" w:rsidRPr="008D0FC1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8D0FC1">
              <w:rPr>
                <w:bCs/>
                <w:sz w:val="28"/>
                <w:szCs w:val="28"/>
              </w:rPr>
              <w:t>работа с учебно-методической литературой в библиотеке и доступной базе данных</w:t>
            </w:r>
          </w:p>
        </w:tc>
        <w:tc>
          <w:tcPr>
            <w:tcW w:w="1076" w:type="dxa"/>
            <w:gridSpan w:val="3"/>
          </w:tcPr>
          <w:p w:rsidR="00D01D9B" w:rsidRPr="00CC47D2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  <w:r w:rsidRPr="00767C04">
              <w:rPr>
                <w:sz w:val="28"/>
                <w:szCs w:val="28"/>
              </w:rPr>
              <w:t>5</w:t>
            </w: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CC47D2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  <w:r w:rsidRPr="00767C04">
              <w:rPr>
                <w:sz w:val="28"/>
                <w:szCs w:val="28"/>
              </w:rPr>
              <w:t>5</w:t>
            </w:r>
          </w:p>
        </w:tc>
        <w:tc>
          <w:tcPr>
            <w:tcW w:w="1235" w:type="dxa"/>
          </w:tcPr>
          <w:p w:rsidR="00D01D9B" w:rsidRPr="00125A32" w:rsidRDefault="00D01D9B" w:rsidP="00822CE2">
            <w:pPr>
              <w:jc w:val="both"/>
              <w:rPr>
                <w:sz w:val="28"/>
                <w:szCs w:val="28"/>
              </w:rPr>
            </w:pPr>
            <w:r w:rsidRPr="00125A32">
              <w:rPr>
                <w:sz w:val="28"/>
                <w:szCs w:val="28"/>
              </w:rPr>
              <w:t>2</w:t>
            </w:r>
          </w:p>
        </w:tc>
      </w:tr>
      <w:tr w:rsidR="00D01D9B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1"/>
        </w:trPr>
        <w:tc>
          <w:tcPr>
            <w:tcW w:w="2999" w:type="dxa"/>
            <w:vMerge w:val="restart"/>
          </w:tcPr>
          <w:p w:rsidR="00D01D9B" w:rsidRPr="00361255" w:rsidRDefault="00D01D9B" w:rsidP="00822CE2">
            <w:pPr>
              <w:ind w:left="108"/>
              <w:jc w:val="both"/>
              <w:rPr>
                <w:b/>
                <w:sz w:val="28"/>
                <w:szCs w:val="28"/>
              </w:rPr>
            </w:pPr>
            <w:r w:rsidRPr="00361255">
              <w:rPr>
                <w:b/>
                <w:sz w:val="28"/>
                <w:szCs w:val="28"/>
              </w:rPr>
              <w:t>Раздел 11</w:t>
            </w:r>
            <w:r>
              <w:rPr>
                <w:b/>
                <w:sz w:val="28"/>
                <w:szCs w:val="28"/>
              </w:rPr>
              <w:t>.</w:t>
            </w:r>
          </w:p>
          <w:p w:rsidR="00D01D9B" w:rsidRPr="00361255" w:rsidRDefault="00D01D9B" w:rsidP="00434752">
            <w:pPr>
              <w:ind w:left="108"/>
              <w:rPr>
                <w:sz w:val="28"/>
                <w:szCs w:val="28"/>
              </w:rPr>
            </w:pPr>
            <w:r w:rsidRPr="00361255">
              <w:rPr>
                <w:b/>
                <w:bCs/>
                <w:sz w:val="28"/>
                <w:szCs w:val="28"/>
              </w:rPr>
              <w:t>Англоговорящие страны, географическое положение, климат, флора и фауна, национальные символы, госу</w:t>
            </w:r>
            <w:r w:rsidRPr="00361255">
              <w:rPr>
                <w:b/>
                <w:bCs/>
                <w:sz w:val="28"/>
                <w:szCs w:val="28"/>
              </w:rPr>
              <w:softHyphen/>
              <w:t>дарственное и политическое устройство, наиболее разви</w:t>
            </w:r>
            <w:r w:rsidRPr="00361255">
              <w:rPr>
                <w:b/>
                <w:bCs/>
                <w:sz w:val="28"/>
                <w:szCs w:val="28"/>
              </w:rPr>
              <w:softHyphen/>
              <w:t>тые отрасли экономики, достопримечательности.</w:t>
            </w:r>
          </w:p>
          <w:p w:rsidR="00D01D9B" w:rsidRPr="00361255" w:rsidRDefault="00D01D9B" w:rsidP="00822CE2">
            <w:pPr>
              <w:ind w:left="108"/>
              <w:jc w:val="both"/>
              <w:rPr>
                <w:sz w:val="28"/>
                <w:szCs w:val="28"/>
              </w:rPr>
            </w:pPr>
          </w:p>
          <w:p w:rsidR="00D01D9B" w:rsidRPr="00361255" w:rsidRDefault="00D01D9B" w:rsidP="00822CE2">
            <w:pPr>
              <w:ind w:left="108"/>
              <w:jc w:val="both"/>
              <w:rPr>
                <w:sz w:val="28"/>
                <w:szCs w:val="28"/>
              </w:rPr>
            </w:pPr>
          </w:p>
        </w:tc>
        <w:tc>
          <w:tcPr>
            <w:tcW w:w="9683" w:type="dxa"/>
            <w:gridSpan w:val="2"/>
          </w:tcPr>
          <w:p w:rsidR="00D01D9B" w:rsidRPr="00361255" w:rsidRDefault="00D01D9B" w:rsidP="00822CE2">
            <w:pPr>
              <w:jc w:val="both"/>
              <w:rPr>
                <w:sz w:val="28"/>
                <w:szCs w:val="28"/>
              </w:rPr>
            </w:pPr>
            <w:r w:rsidRPr="00361255">
              <w:rPr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076" w:type="dxa"/>
            <w:gridSpan w:val="3"/>
          </w:tcPr>
          <w:p w:rsidR="00D01D9B" w:rsidRPr="00D82741" w:rsidRDefault="00D01D9B" w:rsidP="00822CE2">
            <w:pPr>
              <w:jc w:val="both"/>
              <w:rPr>
                <w:i/>
                <w:sz w:val="28"/>
                <w:szCs w:val="28"/>
                <w:highlight w:val="yellow"/>
              </w:rPr>
            </w:pPr>
            <w:r w:rsidRPr="00D82741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1235" w:type="dxa"/>
          </w:tcPr>
          <w:p w:rsidR="00D01D9B" w:rsidRPr="00125A32" w:rsidRDefault="00D01D9B" w:rsidP="00822CE2">
            <w:pPr>
              <w:jc w:val="both"/>
              <w:rPr>
                <w:sz w:val="28"/>
                <w:szCs w:val="28"/>
              </w:rPr>
            </w:pPr>
          </w:p>
        </w:tc>
      </w:tr>
      <w:tr w:rsidR="00D01D9B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40"/>
        </w:trPr>
        <w:tc>
          <w:tcPr>
            <w:tcW w:w="2999" w:type="dxa"/>
            <w:vMerge/>
          </w:tcPr>
          <w:p w:rsidR="00D01D9B" w:rsidRPr="00361255" w:rsidRDefault="00D01D9B" w:rsidP="00822CE2">
            <w:pPr>
              <w:ind w:left="108"/>
              <w:jc w:val="both"/>
              <w:rPr>
                <w:sz w:val="28"/>
                <w:szCs w:val="28"/>
              </w:rPr>
            </w:pPr>
          </w:p>
        </w:tc>
        <w:tc>
          <w:tcPr>
            <w:tcW w:w="9683" w:type="dxa"/>
            <w:gridSpan w:val="2"/>
          </w:tcPr>
          <w:p w:rsidR="00D01D9B" w:rsidRPr="00361255" w:rsidRDefault="00D01D9B" w:rsidP="00822CE2">
            <w:pPr>
              <w:jc w:val="both"/>
              <w:rPr>
                <w:sz w:val="28"/>
                <w:szCs w:val="28"/>
              </w:rPr>
            </w:pPr>
            <w:r w:rsidRPr="00361255">
              <w:rPr>
                <w:i/>
                <w:sz w:val="28"/>
                <w:szCs w:val="28"/>
              </w:rPr>
              <w:t>Лексический материал:</w:t>
            </w:r>
            <w:r w:rsidRPr="00361255">
              <w:rPr>
                <w:sz w:val="28"/>
                <w:szCs w:val="28"/>
              </w:rPr>
              <w:t xml:space="preserve"> Лексика по теме: Страны изучаемого языка.</w:t>
            </w:r>
          </w:p>
          <w:p w:rsidR="00D01D9B" w:rsidRPr="00361255" w:rsidRDefault="00D01D9B" w:rsidP="00822CE2">
            <w:pPr>
              <w:jc w:val="both"/>
              <w:rPr>
                <w:b/>
                <w:sz w:val="28"/>
                <w:szCs w:val="28"/>
              </w:rPr>
            </w:pPr>
            <w:r w:rsidRPr="00361255">
              <w:rPr>
                <w:b/>
                <w:sz w:val="28"/>
                <w:szCs w:val="28"/>
              </w:rPr>
              <w:t>Практические занятия:</w:t>
            </w:r>
          </w:p>
          <w:p w:rsidR="00D01D9B" w:rsidRPr="00361255" w:rsidRDefault="00D01D9B" w:rsidP="00822CE2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361255">
              <w:rPr>
                <w:sz w:val="28"/>
                <w:szCs w:val="28"/>
              </w:rPr>
              <w:t>Великобритания. Население. Основные города.</w:t>
            </w:r>
          </w:p>
          <w:p w:rsidR="00D01D9B" w:rsidRPr="00361255" w:rsidRDefault="00D01D9B" w:rsidP="00822CE2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361255">
              <w:rPr>
                <w:sz w:val="28"/>
                <w:szCs w:val="28"/>
                <w:lang w:val="en-US"/>
              </w:rPr>
              <w:t>C</w:t>
            </w:r>
            <w:r w:rsidRPr="00361255">
              <w:rPr>
                <w:sz w:val="28"/>
                <w:szCs w:val="28"/>
              </w:rPr>
              <w:t>ША. Население. Города.</w:t>
            </w:r>
          </w:p>
          <w:p w:rsidR="00D01D9B" w:rsidRPr="00361255" w:rsidRDefault="00D01D9B" w:rsidP="00822CE2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361255">
              <w:rPr>
                <w:sz w:val="28"/>
                <w:szCs w:val="28"/>
              </w:rPr>
              <w:t>Австралия. Население. Города.</w:t>
            </w:r>
          </w:p>
          <w:p w:rsidR="00D01D9B" w:rsidRPr="00361255" w:rsidRDefault="00D01D9B" w:rsidP="00822CE2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361255">
              <w:rPr>
                <w:sz w:val="28"/>
                <w:szCs w:val="28"/>
              </w:rPr>
              <w:t>Новая Зеландия. Население. Города.</w:t>
            </w:r>
          </w:p>
          <w:p w:rsidR="00D01D9B" w:rsidRPr="00361255" w:rsidRDefault="00D01D9B" w:rsidP="00822CE2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361255">
              <w:rPr>
                <w:sz w:val="28"/>
                <w:szCs w:val="28"/>
              </w:rPr>
              <w:t>Канада. Население. Города.</w:t>
            </w:r>
          </w:p>
          <w:p w:rsidR="00D01D9B" w:rsidRPr="00361255" w:rsidRDefault="00D01D9B" w:rsidP="00822CE2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361255">
              <w:rPr>
                <w:sz w:val="28"/>
                <w:szCs w:val="28"/>
              </w:rPr>
              <w:t>Текст: « Открытие Америки».</w:t>
            </w:r>
          </w:p>
          <w:p w:rsidR="00D01D9B" w:rsidRPr="00361255" w:rsidRDefault="00D01D9B" w:rsidP="00822CE2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361255">
              <w:rPr>
                <w:sz w:val="28"/>
                <w:szCs w:val="28"/>
              </w:rPr>
              <w:t>Текст: « Исторические памятники Лондона»</w:t>
            </w:r>
          </w:p>
          <w:p w:rsidR="00D01D9B" w:rsidRPr="00361255" w:rsidRDefault="00D01D9B" w:rsidP="00822CE2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361255">
              <w:rPr>
                <w:sz w:val="28"/>
                <w:szCs w:val="28"/>
              </w:rPr>
              <w:t xml:space="preserve">Нью-Йорк – промышленный центр США. </w:t>
            </w:r>
          </w:p>
          <w:p w:rsidR="00D01D9B" w:rsidRPr="00361255" w:rsidRDefault="00D01D9B" w:rsidP="00822CE2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361255">
              <w:rPr>
                <w:sz w:val="28"/>
                <w:szCs w:val="28"/>
              </w:rPr>
              <w:t>Штаты и города США.</w:t>
            </w:r>
          </w:p>
          <w:p w:rsidR="00D01D9B" w:rsidRPr="00361255" w:rsidRDefault="00D01D9B" w:rsidP="00822CE2">
            <w:pPr>
              <w:numPr>
                <w:ilvl w:val="0"/>
                <w:numId w:val="25"/>
              </w:numPr>
              <w:jc w:val="both"/>
              <w:rPr>
                <w:sz w:val="28"/>
                <w:szCs w:val="28"/>
              </w:rPr>
            </w:pPr>
            <w:r w:rsidRPr="00361255">
              <w:rPr>
                <w:sz w:val="28"/>
                <w:szCs w:val="28"/>
              </w:rPr>
              <w:t>Тестирование.</w:t>
            </w:r>
          </w:p>
          <w:p w:rsidR="00D01D9B" w:rsidRPr="00361255" w:rsidRDefault="00D01D9B" w:rsidP="00822CE2">
            <w:pPr>
              <w:pStyle w:val="BodyTextIndent"/>
              <w:spacing w:after="0"/>
              <w:ind w:left="0" w:firstLine="709"/>
              <w:jc w:val="both"/>
              <w:rPr>
                <w:b/>
                <w:i/>
                <w:sz w:val="28"/>
                <w:szCs w:val="28"/>
              </w:rPr>
            </w:pPr>
            <w:r w:rsidRPr="00361255">
              <w:rPr>
                <w:b/>
                <w:i/>
                <w:sz w:val="28"/>
                <w:szCs w:val="28"/>
              </w:rPr>
              <w:t>Самостоятельная работа:</w:t>
            </w:r>
          </w:p>
          <w:p w:rsidR="00D01D9B" w:rsidRPr="00361255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361255">
              <w:rPr>
                <w:b/>
                <w:bCs/>
                <w:i/>
                <w:sz w:val="28"/>
                <w:szCs w:val="28"/>
              </w:rPr>
              <w:t>Внеаудиторная самостоятельная работа:</w:t>
            </w:r>
          </w:p>
          <w:p w:rsidR="00D01D9B" w:rsidRPr="00361255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361255">
              <w:rPr>
                <w:bCs/>
                <w:sz w:val="28"/>
                <w:szCs w:val="28"/>
              </w:rPr>
              <w:t>выполнение тестовых заданий;</w:t>
            </w:r>
          </w:p>
          <w:p w:rsidR="00D01D9B" w:rsidRPr="00361255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361255">
              <w:rPr>
                <w:bCs/>
                <w:sz w:val="28"/>
                <w:szCs w:val="28"/>
              </w:rPr>
              <w:t>работа с учебной, методической, справочной литературой;</w:t>
            </w:r>
          </w:p>
          <w:p w:rsidR="00D01D9B" w:rsidRPr="00361255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361255">
              <w:rPr>
                <w:bCs/>
                <w:sz w:val="28"/>
                <w:szCs w:val="28"/>
              </w:rPr>
              <w:t>выполнение заданий для закрепления знаний;</w:t>
            </w:r>
          </w:p>
          <w:p w:rsidR="00D01D9B" w:rsidRPr="00361255" w:rsidRDefault="00D01D9B" w:rsidP="00822CE2">
            <w:pPr>
              <w:jc w:val="both"/>
              <w:rPr>
                <w:bCs/>
                <w:sz w:val="28"/>
                <w:szCs w:val="28"/>
              </w:rPr>
            </w:pPr>
            <w:r w:rsidRPr="00361255">
              <w:rPr>
                <w:bCs/>
                <w:sz w:val="28"/>
                <w:szCs w:val="28"/>
              </w:rPr>
              <w:t>работа с учебно-методической литературой в библиотеке и доступной базе данных</w:t>
            </w:r>
          </w:p>
          <w:p w:rsidR="00D01D9B" w:rsidRPr="00361255" w:rsidRDefault="00D01D9B" w:rsidP="00822CE2">
            <w:pPr>
              <w:jc w:val="both"/>
              <w:rPr>
                <w:bCs/>
                <w:sz w:val="28"/>
                <w:szCs w:val="28"/>
              </w:rPr>
            </w:pPr>
            <w:r w:rsidRPr="00361255">
              <w:rPr>
                <w:b/>
                <w:bCs/>
                <w:i/>
                <w:sz w:val="28"/>
                <w:szCs w:val="28"/>
              </w:rPr>
              <w:t>Подготовка  сообщений или презентаций</w:t>
            </w:r>
            <w:r w:rsidRPr="00361255">
              <w:rPr>
                <w:bCs/>
                <w:sz w:val="28"/>
                <w:szCs w:val="28"/>
              </w:rPr>
              <w:t>.</w:t>
            </w:r>
          </w:p>
          <w:p w:rsidR="00D01D9B" w:rsidRPr="00361255" w:rsidRDefault="00D01D9B" w:rsidP="00822CE2">
            <w:pPr>
              <w:numPr>
                <w:ilvl w:val="0"/>
                <w:numId w:val="26"/>
              </w:numPr>
              <w:jc w:val="both"/>
              <w:rPr>
                <w:bCs/>
                <w:sz w:val="28"/>
                <w:szCs w:val="28"/>
              </w:rPr>
            </w:pPr>
            <w:r w:rsidRPr="00361255">
              <w:rPr>
                <w:bCs/>
                <w:sz w:val="28"/>
                <w:szCs w:val="28"/>
              </w:rPr>
              <w:t>Символы Великобритании.</w:t>
            </w:r>
          </w:p>
          <w:p w:rsidR="00D01D9B" w:rsidRPr="00361255" w:rsidRDefault="00D01D9B" w:rsidP="00822CE2">
            <w:pPr>
              <w:pStyle w:val="31"/>
              <w:spacing w:after="0"/>
              <w:ind w:left="0"/>
              <w:jc w:val="both"/>
              <w:rPr>
                <w:spacing w:val="-2"/>
                <w:sz w:val="28"/>
                <w:szCs w:val="28"/>
              </w:rPr>
            </w:pPr>
            <w:r w:rsidRPr="00361255">
              <w:rPr>
                <w:b/>
                <w:bCs/>
                <w:i/>
                <w:sz w:val="28"/>
                <w:szCs w:val="28"/>
              </w:rPr>
              <w:t>Аудиторная самостоятельная работа:</w:t>
            </w:r>
          </w:p>
          <w:p w:rsidR="00D01D9B" w:rsidRPr="00361255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361255">
              <w:rPr>
                <w:bCs/>
                <w:sz w:val="28"/>
                <w:szCs w:val="28"/>
              </w:rPr>
              <w:t>работа с учебно-методической литературой;</w:t>
            </w:r>
          </w:p>
          <w:p w:rsidR="00D01D9B" w:rsidRPr="00361255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361255">
              <w:rPr>
                <w:sz w:val="28"/>
                <w:szCs w:val="28"/>
              </w:rPr>
              <w:t>работа с контрольными вопросами;</w:t>
            </w:r>
          </w:p>
          <w:p w:rsidR="00D01D9B" w:rsidRPr="00361255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361255">
              <w:rPr>
                <w:sz w:val="28"/>
                <w:szCs w:val="28"/>
              </w:rPr>
              <w:t>работа с тестовыми заданиями</w:t>
            </w:r>
          </w:p>
        </w:tc>
        <w:tc>
          <w:tcPr>
            <w:tcW w:w="1076" w:type="dxa"/>
            <w:gridSpan w:val="3"/>
          </w:tcPr>
          <w:p w:rsidR="00D01D9B" w:rsidRPr="00CC47D2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CC47D2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  <w:r w:rsidRPr="00767C04">
              <w:rPr>
                <w:sz w:val="28"/>
                <w:szCs w:val="28"/>
              </w:rPr>
              <w:t>8</w:t>
            </w: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CC47D2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  <w:r w:rsidRPr="00767C04">
              <w:rPr>
                <w:sz w:val="28"/>
                <w:szCs w:val="28"/>
              </w:rPr>
              <w:t>6</w:t>
            </w:r>
          </w:p>
        </w:tc>
        <w:tc>
          <w:tcPr>
            <w:tcW w:w="1235" w:type="dxa"/>
          </w:tcPr>
          <w:p w:rsidR="00D01D9B" w:rsidRPr="00125A32" w:rsidRDefault="00D01D9B" w:rsidP="00822CE2">
            <w:pPr>
              <w:jc w:val="both"/>
              <w:rPr>
                <w:sz w:val="28"/>
                <w:szCs w:val="28"/>
              </w:rPr>
            </w:pPr>
            <w:r w:rsidRPr="00125A32">
              <w:rPr>
                <w:sz w:val="28"/>
                <w:szCs w:val="28"/>
              </w:rPr>
              <w:t>2</w:t>
            </w:r>
          </w:p>
        </w:tc>
      </w:tr>
      <w:tr w:rsidR="00D01D9B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1"/>
        </w:trPr>
        <w:tc>
          <w:tcPr>
            <w:tcW w:w="2999" w:type="dxa"/>
            <w:vMerge w:val="restart"/>
          </w:tcPr>
          <w:p w:rsidR="00D01D9B" w:rsidRPr="00002CA9" w:rsidRDefault="00D01D9B" w:rsidP="00822CE2">
            <w:pPr>
              <w:ind w:left="108"/>
              <w:jc w:val="both"/>
              <w:rPr>
                <w:b/>
                <w:sz w:val="28"/>
                <w:szCs w:val="28"/>
              </w:rPr>
            </w:pPr>
            <w:r w:rsidRPr="00002CA9">
              <w:rPr>
                <w:b/>
                <w:sz w:val="28"/>
                <w:szCs w:val="28"/>
              </w:rPr>
              <w:t>Раздел 12</w:t>
            </w:r>
            <w:r>
              <w:rPr>
                <w:b/>
                <w:sz w:val="28"/>
                <w:szCs w:val="28"/>
              </w:rPr>
              <w:t>.</w:t>
            </w:r>
          </w:p>
          <w:p w:rsidR="00D01D9B" w:rsidRPr="00002CA9" w:rsidRDefault="00D01D9B" w:rsidP="00434752">
            <w:pPr>
              <w:ind w:left="108"/>
              <w:rPr>
                <w:sz w:val="28"/>
                <w:szCs w:val="28"/>
              </w:rPr>
            </w:pPr>
            <w:r w:rsidRPr="00002CA9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Научно-технический прогресс.</w:t>
            </w:r>
          </w:p>
        </w:tc>
        <w:tc>
          <w:tcPr>
            <w:tcW w:w="9683" w:type="dxa"/>
            <w:gridSpan w:val="2"/>
          </w:tcPr>
          <w:p w:rsidR="00D01D9B" w:rsidRPr="00002CA9" w:rsidRDefault="00D01D9B" w:rsidP="00822CE2">
            <w:pPr>
              <w:jc w:val="both"/>
              <w:rPr>
                <w:sz w:val="28"/>
                <w:szCs w:val="28"/>
              </w:rPr>
            </w:pPr>
            <w:r w:rsidRPr="00002CA9">
              <w:rPr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076" w:type="dxa"/>
            <w:gridSpan w:val="3"/>
          </w:tcPr>
          <w:p w:rsidR="00D01D9B" w:rsidRPr="00D82741" w:rsidRDefault="00D01D9B" w:rsidP="00822CE2">
            <w:pPr>
              <w:jc w:val="both"/>
              <w:rPr>
                <w:i/>
                <w:sz w:val="28"/>
                <w:szCs w:val="28"/>
                <w:highlight w:val="yellow"/>
              </w:rPr>
            </w:pPr>
            <w:r w:rsidRPr="00D82741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1235" w:type="dxa"/>
          </w:tcPr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D01D9B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99"/>
        </w:trPr>
        <w:tc>
          <w:tcPr>
            <w:tcW w:w="2999" w:type="dxa"/>
            <w:vMerge/>
          </w:tcPr>
          <w:p w:rsidR="00D01D9B" w:rsidRPr="00002CA9" w:rsidRDefault="00D01D9B" w:rsidP="00822CE2">
            <w:pPr>
              <w:ind w:left="108"/>
              <w:jc w:val="both"/>
              <w:rPr>
                <w:sz w:val="28"/>
                <w:szCs w:val="28"/>
              </w:rPr>
            </w:pPr>
          </w:p>
        </w:tc>
        <w:tc>
          <w:tcPr>
            <w:tcW w:w="9683" w:type="dxa"/>
            <w:gridSpan w:val="2"/>
          </w:tcPr>
          <w:p w:rsidR="00D01D9B" w:rsidRPr="00002CA9" w:rsidRDefault="00D01D9B" w:rsidP="00956DD2">
            <w:pPr>
              <w:pStyle w:val="BodyTextIndent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002CA9">
              <w:rPr>
                <w:i/>
                <w:sz w:val="28"/>
                <w:szCs w:val="28"/>
              </w:rPr>
              <w:t xml:space="preserve">Лексический материал: </w:t>
            </w:r>
            <w:r w:rsidRPr="00002CA9">
              <w:rPr>
                <w:sz w:val="28"/>
                <w:szCs w:val="28"/>
              </w:rPr>
              <w:t>Лексика по теме «Научно – технические достижения человечества».</w:t>
            </w:r>
          </w:p>
          <w:p w:rsidR="00D01D9B" w:rsidRPr="00002CA9" w:rsidRDefault="00D01D9B" w:rsidP="00594621">
            <w:pPr>
              <w:jc w:val="both"/>
              <w:rPr>
                <w:b/>
              </w:rPr>
            </w:pPr>
            <w:r w:rsidRPr="00002CA9">
              <w:rPr>
                <w:i/>
                <w:sz w:val="28"/>
                <w:szCs w:val="28"/>
              </w:rPr>
              <w:t xml:space="preserve">Грамматический материал: </w:t>
            </w:r>
            <w:r w:rsidRPr="00002CA9">
              <w:rPr>
                <w:sz w:val="28"/>
                <w:szCs w:val="28"/>
              </w:rPr>
              <w:t>Причастия настоящего и прошедшего времени.</w:t>
            </w:r>
            <w:r w:rsidRPr="00002CA9">
              <w:t xml:space="preserve"> </w:t>
            </w:r>
            <w:r w:rsidRPr="00002CA9">
              <w:rPr>
                <w:sz w:val="28"/>
                <w:szCs w:val="28"/>
              </w:rPr>
              <w:t>Предлоги места и направления. Наречия и выражения места и направления.</w:t>
            </w:r>
          </w:p>
          <w:p w:rsidR="00D01D9B" w:rsidRPr="00002CA9" w:rsidRDefault="00D01D9B" w:rsidP="00956DD2">
            <w:pPr>
              <w:pStyle w:val="BodyTextIndent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002CA9">
              <w:rPr>
                <w:b/>
                <w:sz w:val="28"/>
                <w:szCs w:val="28"/>
              </w:rPr>
              <w:t>Практические занятия:</w:t>
            </w:r>
          </w:p>
          <w:p w:rsidR="00D01D9B" w:rsidRPr="00002CA9" w:rsidRDefault="00D01D9B" w:rsidP="00956DD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002CA9">
              <w:rPr>
                <w:sz w:val="28"/>
                <w:szCs w:val="28"/>
              </w:rPr>
              <w:t>1. Составление устной темы «Современные технологии» .</w:t>
            </w:r>
          </w:p>
          <w:p w:rsidR="00D01D9B" w:rsidRPr="00002CA9" w:rsidRDefault="00D01D9B" w:rsidP="00956DD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002CA9">
              <w:rPr>
                <w:sz w:val="28"/>
                <w:szCs w:val="28"/>
              </w:rPr>
              <w:t>2. Сообщение на тему: « Компьютерные технологии в моей профессии».</w:t>
            </w:r>
          </w:p>
          <w:p w:rsidR="00D01D9B" w:rsidRPr="00002CA9" w:rsidRDefault="00D01D9B" w:rsidP="00956DD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002CA9">
              <w:rPr>
                <w:sz w:val="28"/>
                <w:szCs w:val="28"/>
              </w:rPr>
              <w:t>3. Преимущества и недостатки научно- технического прогресса.</w:t>
            </w:r>
          </w:p>
          <w:p w:rsidR="00D01D9B" w:rsidRPr="00002CA9" w:rsidRDefault="00D01D9B" w:rsidP="00956DD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002CA9">
              <w:rPr>
                <w:sz w:val="28"/>
                <w:szCs w:val="28"/>
              </w:rPr>
              <w:t>4.Современные устройства и их применение.</w:t>
            </w:r>
          </w:p>
          <w:p w:rsidR="00D01D9B" w:rsidRPr="00002CA9" w:rsidRDefault="00D01D9B" w:rsidP="00956DD2">
            <w:pPr>
              <w:pStyle w:val="21"/>
              <w:ind w:left="0" w:firstLine="0"/>
              <w:jc w:val="both"/>
              <w:rPr>
                <w:sz w:val="28"/>
                <w:szCs w:val="28"/>
                <w:lang w:eastAsia="en-US"/>
              </w:rPr>
            </w:pPr>
            <w:r w:rsidRPr="00002CA9">
              <w:rPr>
                <w:sz w:val="28"/>
                <w:szCs w:val="28"/>
              </w:rPr>
              <w:t>5. Р</w:t>
            </w:r>
            <w:r w:rsidRPr="00002CA9">
              <w:rPr>
                <w:sz w:val="28"/>
                <w:szCs w:val="28"/>
                <w:lang w:eastAsia="en-US"/>
              </w:rPr>
              <w:t>оль научно-технического прогресса в мировом развитии.</w:t>
            </w:r>
          </w:p>
          <w:p w:rsidR="00D01D9B" w:rsidRPr="00002CA9" w:rsidRDefault="00D01D9B" w:rsidP="00956DD2">
            <w:pPr>
              <w:pStyle w:val="21"/>
              <w:ind w:left="0" w:firstLine="0"/>
              <w:jc w:val="both"/>
              <w:rPr>
                <w:sz w:val="28"/>
                <w:szCs w:val="28"/>
                <w:lang w:eastAsia="en-US"/>
              </w:rPr>
            </w:pPr>
            <w:r w:rsidRPr="00002CA9">
              <w:rPr>
                <w:sz w:val="28"/>
                <w:szCs w:val="28"/>
                <w:lang w:eastAsia="en-US"/>
              </w:rPr>
              <w:t>6. Электронная техника в домашнем быту.</w:t>
            </w:r>
          </w:p>
          <w:p w:rsidR="00D01D9B" w:rsidRPr="00002CA9" w:rsidRDefault="00D01D9B" w:rsidP="00956DD2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002CA9">
              <w:rPr>
                <w:sz w:val="28"/>
                <w:szCs w:val="28"/>
                <w:lang w:eastAsia="en-US"/>
              </w:rPr>
              <w:t>7. И</w:t>
            </w:r>
            <w:r w:rsidRPr="00002CA9">
              <w:rPr>
                <w:sz w:val="28"/>
                <w:szCs w:val="28"/>
              </w:rPr>
              <w:t>зобретения и изобретатели 20 века.</w:t>
            </w:r>
          </w:p>
          <w:p w:rsidR="00D01D9B" w:rsidRPr="00002CA9" w:rsidRDefault="00D01D9B" w:rsidP="00956DD2">
            <w:pPr>
              <w:pStyle w:val="BodyTextIndent"/>
              <w:spacing w:after="0"/>
              <w:ind w:left="0" w:firstLine="709"/>
              <w:jc w:val="both"/>
              <w:rPr>
                <w:b/>
                <w:i/>
                <w:sz w:val="28"/>
                <w:szCs w:val="28"/>
              </w:rPr>
            </w:pPr>
            <w:r w:rsidRPr="00002CA9">
              <w:rPr>
                <w:b/>
                <w:i/>
                <w:sz w:val="28"/>
                <w:szCs w:val="28"/>
              </w:rPr>
              <w:t>Самостоятельная работа:</w:t>
            </w:r>
          </w:p>
          <w:p w:rsidR="00D01D9B" w:rsidRPr="00002CA9" w:rsidRDefault="00D01D9B" w:rsidP="00956D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002CA9">
              <w:rPr>
                <w:b/>
                <w:bCs/>
                <w:i/>
                <w:sz w:val="28"/>
                <w:szCs w:val="28"/>
              </w:rPr>
              <w:t>Внеаудиторная самостоятельная работа:</w:t>
            </w:r>
          </w:p>
          <w:p w:rsidR="00D01D9B" w:rsidRPr="00002CA9" w:rsidRDefault="00D01D9B" w:rsidP="00956DD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002CA9">
              <w:rPr>
                <w:bCs/>
                <w:sz w:val="28"/>
                <w:szCs w:val="28"/>
              </w:rPr>
              <w:t>выполнение тестовых заданий;</w:t>
            </w:r>
          </w:p>
          <w:p w:rsidR="00D01D9B" w:rsidRPr="00002CA9" w:rsidRDefault="00D01D9B" w:rsidP="00956DD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002CA9">
              <w:rPr>
                <w:bCs/>
                <w:sz w:val="28"/>
                <w:szCs w:val="28"/>
              </w:rPr>
              <w:t>работа с учебной, методической, справочной литературой;</w:t>
            </w:r>
          </w:p>
          <w:p w:rsidR="00D01D9B" w:rsidRPr="00002CA9" w:rsidRDefault="00D01D9B" w:rsidP="00956DD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002CA9">
              <w:rPr>
                <w:bCs/>
                <w:sz w:val="28"/>
                <w:szCs w:val="28"/>
              </w:rPr>
              <w:t>выполнение заданий для закрепления знаний;</w:t>
            </w:r>
          </w:p>
          <w:p w:rsidR="00D01D9B" w:rsidRPr="00002CA9" w:rsidRDefault="00D01D9B" w:rsidP="00956DD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002CA9">
              <w:rPr>
                <w:bCs/>
                <w:sz w:val="28"/>
                <w:szCs w:val="28"/>
              </w:rPr>
              <w:t>работа с учебно-методической литературой в библиотеке и доступной базе данных.</w:t>
            </w:r>
          </w:p>
          <w:p w:rsidR="00D01D9B" w:rsidRPr="00002CA9" w:rsidRDefault="00D01D9B" w:rsidP="00956D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002CA9">
              <w:rPr>
                <w:b/>
                <w:bCs/>
                <w:i/>
                <w:sz w:val="28"/>
                <w:szCs w:val="28"/>
              </w:rPr>
              <w:t>Подготовка  сообщений или презентаций</w:t>
            </w:r>
            <w:r w:rsidRPr="00002CA9">
              <w:rPr>
                <w:bCs/>
                <w:sz w:val="28"/>
                <w:szCs w:val="28"/>
              </w:rPr>
              <w:t>.</w:t>
            </w:r>
          </w:p>
          <w:p w:rsidR="00D01D9B" w:rsidRPr="00002CA9" w:rsidRDefault="00D01D9B" w:rsidP="00956DD2">
            <w:pPr>
              <w:pStyle w:val="31"/>
              <w:spacing w:after="0"/>
              <w:ind w:left="0" w:firstLine="709"/>
              <w:jc w:val="both"/>
              <w:rPr>
                <w:sz w:val="28"/>
                <w:szCs w:val="28"/>
              </w:rPr>
            </w:pPr>
            <w:r w:rsidRPr="00002CA9">
              <w:rPr>
                <w:bCs/>
                <w:sz w:val="28"/>
                <w:szCs w:val="28"/>
              </w:rPr>
              <w:t>1) «Ученые - современники»</w:t>
            </w:r>
            <w:r w:rsidRPr="00002CA9">
              <w:rPr>
                <w:sz w:val="28"/>
                <w:szCs w:val="28"/>
              </w:rPr>
              <w:t>.</w:t>
            </w:r>
          </w:p>
          <w:p w:rsidR="00D01D9B" w:rsidRPr="00002CA9" w:rsidRDefault="00D01D9B" w:rsidP="00956DD2">
            <w:pPr>
              <w:pStyle w:val="31"/>
              <w:spacing w:after="0"/>
              <w:ind w:left="0" w:firstLine="709"/>
              <w:jc w:val="both"/>
              <w:rPr>
                <w:spacing w:val="-2"/>
                <w:sz w:val="28"/>
                <w:szCs w:val="28"/>
              </w:rPr>
            </w:pPr>
            <w:r w:rsidRPr="00002CA9">
              <w:rPr>
                <w:sz w:val="28"/>
                <w:szCs w:val="28"/>
              </w:rPr>
              <w:t>2) «Компьютер в моей профессии</w:t>
            </w:r>
            <w:r w:rsidRPr="00002CA9">
              <w:rPr>
                <w:spacing w:val="-2"/>
                <w:sz w:val="28"/>
                <w:szCs w:val="28"/>
              </w:rPr>
              <w:t xml:space="preserve">». </w:t>
            </w:r>
          </w:p>
          <w:p w:rsidR="00D01D9B" w:rsidRPr="00002CA9" w:rsidRDefault="00D01D9B" w:rsidP="00956D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002CA9">
              <w:rPr>
                <w:b/>
                <w:bCs/>
                <w:i/>
                <w:sz w:val="28"/>
                <w:szCs w:val="28"/>
              </w:rPr>
              <w:t>Аудиторная самостоятельная работа:</w:t>
            </w:r>
          </w:p>
          <w:p w:rsidR="00D01D9B" w:rsidRPr="00002CA9" w:rsidRDefault="00D01D9B" w:rsidP="00956DD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002CA9">
              <w:rPr>
                <w:bCs/>
                <w:sz w:val="28"/>
                <w:szCs w:val="28"/>
              </w:rPr>
              <w:t>работа с учебно-методической литературой;</w:t>
            </w:r>
          </w:p>
          <w:p w:rsidR="00D01D9B" w:rsidRPr="00002CA9" w:rsidRDefault="00D01D9B" w:rsidP="00956DD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002CA9">
              <w:rPr>
                <w:sz w:val="28"/>
                <w:szCs w:val="28"/>
              </w:rPr>
              <w:t>работа с контрольными вопросами;</w:t>
            </w:r>
          </w:p>
          <w:p w:rsidR="00D01D9B" w:rsidRPr="00002CA9" w:rsidRDefault="00D01D9B" w:rsidP="00956DD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002CA9">
              <w:rPr>
                <w:sz w:val="28"/>
                <w:szCs w:val="28"/>
              </w:rPr>
              <w:t>работа с тестовыми заданиями;</w:t>
            </w:r>
          </w:p>
          <w:p w:rsidR="00D01D9B" w:rsidRPr="00002CA9" w:rsidRDefault="00D01D9B" w:rsidP="00956DD2">
            <w:pPr>
              <w:pStyle w:val="BodyTextIndent"/>
              <w:spacing w:after="0"/>
              <w:ind w:left="360"/>
              <w:jc w:val="both"/>
              <w:rPr>
                <w:bCs/>
                <w:sz w:val="28"/>
                <w:szCs w:val="28"/>
              </w:rPr>
            </w:pPr>
            <w:r w:rsidRPr="00002CA9">
              <w:rPr>
                <w:sz w:val="28"/>
                <w:szCs w:val="28"/>
              </w:rPr>
              <w:t>составление кроссвордов</w:t>
            </w:r>
          </w:p>
        </w:tc>
        <w:tc>
          <w:tcPr>
            <w:tcW w:w="1076" w:type="dxa"/>
            <w:gridSpan w:val="3"/>
          </w:tcPr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  <w:r w:rsidRPr="00767C04">
              <w:rPr>
                <w:sz w:val="28"/>
                <w:szCs w:val="28"/>
              </w:rPr>
              <w:t>8</w:t>
            </w: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  <w:r w:rsidRPr="00767C04">
              <w:rPr>
                <w:sz w:val="28"/>
                <w:szCs w:val="28"/>
              </w:rPr>
              <w:t>7</w:t>
            </w:r>
          </w:p>
        </w:tc>
        <w:tc>
          <w:tcPr>
            <w:tcW w:w="1235" w:type="dxa"/>
          </w:tcPr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  <w:r w:rsidRPr="001E10E5">
              <w:rPr>
                <w:sz w:val="28"/>
                <w:szCs w:val="28"/>
              </w:rPr>
              <w:t>2</w:t>
            </w:r>
          </w:p>
        </w:tc>
      </w:tr>
      <w:tr w:rsidR="00D01D9B" w:rsidRPr="00125A32" w:rsidTr="001E10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987"/>
        </w:trPr>
        <w:tc>
          <w:tcPr>
            <w:tcW w:w="2999" w:type="dxa"/>
            <w:vMerge w:val="restart"/>
          </w:tcPr>
          <w:p w:rsidR="00D01D9B" w:rsidRPr="001A5D2E" w:rsidRDefault="00D01D9B" w:rsidP="00822CE2">
            <w:pPr>
              <w:ind w:left="108"/>
              <w:jc w:val="both"/>
              <w:rPr>
                <w:b/>
                <w:sz w:val="28"/>
                <w:szCs w:val="28"/>
              </w:rPr>
            </w:pPr>
            <w:r w:rsidRPr="001A5D2E">
              <w:rPr>
                <w:b/>
                <w:sz w:val="28"/>
                <w:szCs w:val="28"/>
              </w:rPr>
              <w:t>Раздел 13</w:t>
            </w:r>
            <w:r>
              <w:rPr>
                <w:b/>
                <w:sz w:val="28"/>
                <w:szCs w:val="28"/>
              </w:rPr>
              <w:t>.</w:t>
            </w:r>
          </w:p>
          <w:p w:rsidR="00D01D9B" w:rsidRPr="00432913" w:rsidRDefault="00D01D9B" w:rsidP="00434752">
            <w:pPr>
              <w:ind w:left="108"/>
              <w:rPr>
                <w:sz w:val="28"/>
                <w:szCs w:val="28"/>
              </w:rPr>
            </w:pPr>
            <w:r w:rsidRPr="001A5D2E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Человек и природа, экологические проблемы.</w:t>
            </w:r>
          </w:p>
        </w:tc>
        <w:tc>
          <w:tcPr>
            <w:tcW w:w="9683" w:type="dxa"/>
            <w:gridSpan w:val="2"/>
            <w:vMerge w:val="restart"/>
          </w:tcPr>
          <w:p w:rsidR="00D01D9B" w:rsidRDefault="00D01D9B" w:rsidP="001E10E5">
            <w:pPr>
              <w:pStyle w:val="210"/>
              <w:ind w:firstLine="0"/>
              <w:rPr>
                <w:i/>
                <w:sz w:val="28"/>
                <w:szCs w:val="28"/>
              </w:rPr>
            </w:pPr>
            <w:r w:rsidRPr="00002CA9">
              <w:rPr>
                <w:bCs/>
                <w:sz w:val="28"/>
                <w:szCs w:val="28"/>
              </w:rPr>
              <w:t>Содержание учебного материала</w:t>
            </w:r>
            <w:r>
              <w:rPr>
                <w:bCs/>
                <w:sz w:val="28"/>
                <w:szCs w:val="28"/>
              </w:rPr>
              <w:t>.</w:t>
            </w:r>
          </w:p>
          <w:p w:rsidR="00D01D9B" w:rsidRPr="00A30EF4" w:rsidRDefault="00D01D9B" w:rsidP="001E10E5">
            <w:pPr>
              <w:pStyle w:val="210"/>
              <w:ind w:firstLine="0"/>
              <w:rPr>
                <w:sz w:val="28"/>
                <w:szCs w:val="28"/>
              </w:rPr>
            </w:pPr>
            <w:r w:rsidRPr="00A30EF4">
              <w:rPr>
                <w:i/>
                <w:sz w:val="28"/>
                <w:szCs w:val="28"/>
              </w:rPr>
              <w:t xml:space="preserve">Лексический материал: </w:t>
            </w:r>
            <w:r w:rsidRPr="00A30EF4">
              <w:rPr>
                <w:sz w:val="28"/>
                <w:szCs w:val="28"/>
              </w:rPr>
              <w:t>Лексика по темам: Природа. Экологические проблемы современности.</w:t>
            </w:r>
          </w:p>
          <w:p w:rsidR="00D01D9B" w:rsidRPr="00A30EF4" w:rsidRDefault="00D01D9B" w:rsidP="001E10E5">
            <w:pPr>
              <w:pStyle w:val="210"/>
              <w:ind w:firstLine="0"/>
              <w:rPr>
                <w:i/>
                <w:sz w:val="28"/>
                <w:szCs w:val="28"/>
              </w:rPr>
            </w:pPr>
            <w:r w:rsidRPr="00A30EF4">
              <w:rPr>
                <w:i/>
                <w:sz w:val="28"/>
                <w:szCs w:val="28"/>
              </w:rPr>
              <w:t>Грамматический материал: Правила согласования времен. Косвенная речь.</w:t>
            </w:r>
          </w:p>
          <w:p w:rsidR="00D01D9B" w:rsidRPr="00A30EF4" w:rsidRDefault="00D01D9B" w:rsidP="001E10E5">
            <w:pPr>
              <w:pStyle w:val="BodyTextIndent"/>
              <w:spacing w:after="0"/>
              <w:ind w:left="0"/>
              <w:jc w:val="both"/>
              <w:rPr>
                <w:b/>
                <w:sz w:val="28"/>
                <w:szCs w:val="28"/>
              </w:rPr>
            </w:pPr>
            <w:r w:rsidRPr="00A30EF4">
              <w:rPr>
                <w:b/>
                <w:sz w:val="28"/>
                <w:szCs w:val="28"/>
              </w:rPr>
              <w:t>Практические занятия:</w:t>
            </w:r>
          </w:p>
          <w:p w:rsidR="00D01D9B" w:rsidRPr="00A30EF4" w:rsidRDefault="00D01D9B" w:rsidP="001E10E5">
            <w:pPr>
              <w:pStyle w:val="BodyTextIndent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A30EF4">
              <w:rPr>
                <w:sz w:val="28"/>
                <w:szCs w:val="28"/>
              </w:rPr>
              <w:t>1. Чтение и перевод текста « Экологические проблемы современности».</w:t>
            </w:r>
          </w:p>
          <w:p w:rsidR="00D01D9B" w:rsidRPr="00A30EF4" w:rsidRDefault="00D01D9B" w:rsidP="001E10E5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A30EF4">
              <w:rPr>
                <w:sz w:val="28"/>
                <w:szCs w:val="28"/>
              </w:rPr>
              <w:t>2. Чтение и перевод статей и газет.</w:t>
            </w:r>
          </w:p>
          <w:p w:rsidR="00D01D9B" w:rsidRPr="00A30EF4" w:rsidRDefault="00D01D9B" w:rsidP="001E10E5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A30EF4">
              <w:rPr>
                <w:sz w:val="28"/>
                <w:szCs w:val="28"/>
              </w:rPr>
              <w:t>3. Чтение и перевод статей из газет.</w:t>
            </w:r>
          </w:p>
          <w:p w:rsidR="00D01D9B" w:rsidRPr="00A30EF4" w:rsidRDefault="00D01D9B" w:rsidP="001E10E5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A30EF4">
              <w:rPr>
                <w:sz w:val="28"/>
                <w:szCs w:val="28"/>
              </w:rPr>
              <w:t>4. Составление устной темы « Экология моего города»</w:t>
            </w:r>
          </w:p>
          <w:p w:rsidR="00D01D9B" w:rsidRPr="00A30EF4" w:rsidRDefault="00D01D9B" w:rsidP="001E10E5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A30EF4">
              <w:rPr>
                <w:sz w:val="28"/>
                <w:szCs w:val="28"/>
              </w:rPr>
              <w:t>5. Чтение и перевод текста «Природные ресурсы»</w:t>
            </w:r>
          </w:p>
          <w:p w:rsidR="00D01D9B" w:rsidRDefault="00D01D9B" w:rsidP="001E10E5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 w:rsidRPr="00A30EF4">
              <w:rPr>
                <w:sz w:val="28"/>
                <w:szCs w:val="28"/>
              </w:rPr>
              <w:t>6. Выполнение грамматических упражнений.</w:t>
            </w:r>
          </w:p>
          <w:p w:rsidR="00D01D9B" w:rsidRPr="00A30EF4" w:rsidRDefault="00D01D9B" w:rsidP="001E10E5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Pr="00A30EF4">
              <w:rPr>
                <w:sz w:val="28"/>
                <w:szCs w:val="28"/>
              </w:rPr>
              <w:t>Выполнение грамматических упражнений.</w:t>
            </w:r>
          </w:p>
          <w:p w:rsidR="00D01D9B" w:rsidRPr="00A30EF4" w:rsidRDefault="00D01D9B" w:rsidP="001E10E5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Pr="00A30EF4">
              <w:rPr>
                <w:sz w:val="28"/>
                <w:szCs w:val="28"/>
              </w:rPr>
              <w:t xml:space="preserve"> Выполнение грамматических упражнений.</w:t>
            </w:r>
          </w:p>
          <w:p w:rsidR="00D01D9B" w:rsidRPr="00A30EF4" w:rsidRDefault="00D01D9B" w:rsidP="001E10E5">
            <w:pPr>
              <w:pStyle w:val="21"/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Pr="00A30EF4">
              <w:rPr>
                <w:sz w:val="28"/>
                <w:szCs w:val="28"/>
              </w:rPr>
              <w:t xml:space="preserve"> Тестирование</w:t>
            </w:r>
          </w:p>
          <w:p w:rsidR="00D01D9B" w:rsidRPr="00A30EF4" w:rsidRDefault="00D01D9B" w:rsidP="001E10E5">
            <w:pPr>
              <w:pStyle w:val="BodyTextIndent"/>
              <w:spacing w:after="0"/>
              <w:ind w:left="0" w:firstLine="709"/>
              <w:jc w:val="both"/>
              <w:rPr>
                <w:b/>
                <w:i/>
                <w:sz w:val="28"/>
                <w:szCs w:val="28"/>
              </w:rPr>
            </w:pPr>
            <w:r w:rsidRPr="00A30EF4">
              <w:rPr>
                <w:b/>
                <w:i/>
                <w:sz w:val="28"/>
                <w:szCs w:val="28"/>
              </w:rPr>
              <w:t>Самостоятельная работа:</w:t>
            </w:r>
          </w:p>
          <w:p w:rsidR="00D01D9B" w:rsidRPr="00E566B6" w:rsidRDefault="00D01D9B" w:rsidP="001E1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E566B6">
              <w:rPr>
                <w:b/>
                <w:bCs/>
                <w:i/>
                <w:sz w:val="28"/>
                <w:szCs w:val="28"/>
              </w:rPr>
              <w:t>Внеаудиторная самостоятельная работа:</w:t>
            </w:r>
          </w:p>
          <w:p w:rsidR="00D01D9B" w:rsidRPr="00E566B6" w:rsidRDefault="00D01D9B" w:rsidP="001E10E5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E566B6">
              <w:rPr>
                <w:bCs/>
                <w:sz w:val="28"/>
                <w:szCs w:val="28"/>
              </w:rPr>
              <w:t>выполнение тестовых заданий;</w:t>
            </w:r>
          </w:p>
          <w:p w:rsidR="00D01D9B" w:rsidRPr="00E566B6" w:rsidRDefault="00D01D9B" w:rsidP="001E10E5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E566B6">
              <w:rPr>
                <w:bCs/>
                <w:sz w:val="28"/>
                <w:szCs w:val="28"/>
              </w:rPr>
              <w:t>выполнение заданий для закрепления знаний;</w:t>
            </w:r>
          </w:p>
          <w:p w:rsidR="00D01D9B" w:rsidRPr="00E566B6" w:rsidRDefault="00D01D9B" w:rsidP="001E10E5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E566B6">
              <w:rPr>
                <w:bCs/>
                <w:sz w:val="28"/>
                <w:szCs w:val="28"/>
              </w:rPr>
              <w:t>работа с учебной, методической, справочной литературой;</w:t>
            </w:r>
          </w:p>
          <w:p w:rsidR="00D01D9B" w:rsidRPr="00E566B6" w:rsidRDefault="00D01D9B" w:rsidP="001E10E5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E566B6">
              <w:rPr>
                <w:bCs/>
                <w:sz w:val="28"/>
                <w:szCs w:val="28"/>
              </w:rPr>
              <w:t>работа с учебно-методической литературой в библиотеке и доступной базе данных.</w:t>
            </w:r>
          </w:p>
          <w:p w:rsidR="00D01D9B" w:rsidRPr="00E566B6" w:rsidRDefault="00D01D9B" w:rsidP="001E1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E566B6">
              <w:rPr>
                <w:b/>
                <w:bCs/>
                <w:i/>
                <w:sz w:val="28"/>
                <w:szCs w:val="28"/>
              </w:rPr>
              <w:t>Подготовка  сообщений или презентаций</w:t>
            </w:r>
            <w:r w:rsidRPr="00E566B6">
              <w:rPr>
                <w:bCs/>
                <w:sz w:val="28"/>
                <w:szCs w:val="28"/>
              </w:rPr>
              <w:t>.</w:t>
            </w:r>
          </w:p>
          <w:p w:rsidR="00D01D9B" w:rsidRPr="00A30EF4" w:rsidRDefault="00D01D9B" w:rsidP="001E10E5">
            <w:pPr>
              <w:pStyle w:val="31"/>
              <w:spacing w:after="0"/>
              <w:ind w:left="0" w:firstLine="709"/>
              <w:jc w:val="both"/>
              <w:rPr>
                <w:spacing w:val="-2"/>
                <w:sz w:val="28"/>
                <w:szCs w:val="28"/>
              </w:rPr>
            </w:pPr>
            <w:r w:rsidRPr="00A30EF4">
              <w:rPr>
                <w:bCs/>
                <w:sz w:val="28"/>
                <w:szCs w:val="28"/>
              </w:rPr>
              <w:t>1) «</w:t>
            </w:r>
            <w:r w:rsidRPr="00A30EF4">
              <w:rPr>
                <w:sz w:val="28"/>
                <w:szCs w:val="28"/>
              </w:rPr>
              <w:t xml:space="preserve">Экологические проблемы современности». </w:t>
            </w:r>
          </w:p>
          <w:p w:rsidR="00D01D9B" w:rsidRPr="00A30EF4" w:rsidRDefault="00D01D9B" w:rsidP="001E10E5">
            <w:pPr>
              <w:pStyle w:val="31"/>
              <w:spacing w:after="0"/>
              <w:ind w:left="0" w:firstLine="709"/>
              <w:jc w:val="both"/>
              <w:rPr>
                <w:spacing w:val="-2"/>
                <w:sz w:val="28"/>
                <w:szCs w:val="28"/>
              </w:rPr>
            </w:pPr>
            <w:r w:rsidRPr="00A30EF4">
              <w:rPr>
                <w:sz w:val="28"/>
                <w:szCs w:val="28"/>
              </w:rPr>
              <w:t>2) «Флора и фауна</w:t>
            </w:r>
            <w:r w:rsidRPr="00A30EF4">
              <w:rPr>
                <w:spacing w:val="-2"/>
                <w:sz w:val="28"/>
                <w:szCs w:val="28"/>
              </w:rPr>
              <w:t xml:space="preserve">». </w:t>
            </w:r>
          </w:p>
          <w:p w:rsidR="00D01D9B" w:rsidRPr="00A30EF4" w:rsidRDefault="00D01D9B" w:rsidP="001E10E5">
            <w:pPr>
              <w:pStyle w:val="210"/>
              <w:ind w:firstLine="709"/>
              <w:rPr>
                <w:i/>
                <w:sz w:val="28"/>
                <w:szCs w:val="28"/>
              </w:rPr>
            </w:pPr>
            <w:r w:rsidRPr="00A30EF4">
              <w:rPr>
                <w:sz w:val="28"/>
                <w:szCs w:val="28"/>
              </w:rPr>
              <w:t>3) «Наш вклад в защиту окружающей среды».</w:t>
            </w:r>
          </w:p>
          <w:p w:rsidR="00D01D9B" w:rsidRPr="00E566B6" w:rsidRDefault="00D01D9B" w:rsidP="001E1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E566B6">
              <w:rPr>
                <w:b/>
                <w:bCs/>
                <w:i/>
                <w:sz w:val="28"/>
                <w:szCs w:val="28"/>
              </w:rPr>
              <w:t>Аудиторная самостоятельная работа:</w:t>
            </w:r>
          </w:p>
          <w:p w:rsidR="00D01D9B" w:rsidRPr="00E566B6" w:rsidRDefault="00D01D9B" w:rsidP="001E10E5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E566B6">
              <w:rPr>
                <w:bCs/>
                <w:sz w:val="28"/>
                <w:szCs w:val="28"/>
              </w:rPr>
              <w:t>работа с учебно-методической литературой;</w:t>
            </w:r>
          </w:p>
          <w:p w:rsidR="00D01D9B" w:rsidRPr="00E566B6" w:rsidRDefault="00D01D9B" w:rsidP="001E10E5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E566B6">
              <w:rPr>
                <w:sz w:val="28"/>
                <w:szCs w:val="28"/>
              </w:rPr>
              <w:t>работа с контрольными вопросами;</w:t>
            </w:r>
          </w:p>
          <w:p w:rsidR="00D01D9B" w:rsidRPr="001E10E5" w:rsidRDefault="00D01D9B" w:rsidP="001E10E5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E566B6">
              <w:rPr>
                <w:sz w:val="28"/>
                <w:szCs w:val="28"/>
              </w:rPr>
              <w:t>работа с тестовыми заданиями;</w:t>
            </w:r>
          </w:p>
          <w:p w:rsidR="00D01D9B" w:rsidRPr="00E566B6" w:rsidRDefault="00D01D9B" w:rsidP="001E10E5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кроссвордов.</w:t>
            </w:r>
          </w:p>
          <w:p w:rsidR="00D01D9B" w:rsidRPr="00996D3D" w:rsidRDefault="00D01D9B" w:rsidP="001E1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076" w:type="dxa"/>
            <w:gridSpan w:val="3"/>
            <w:vMerge w:val="restart"/>
          </w:tcPr>
          <w:p w:rsidR="00D01D9B" w:rsidRPr="00D82741" w:rsidRDefault="00D01D9B" w:rsidP="00822CE2">
            <w:pPr>
              <w:jc w:val="both"/>
              <w:rPr>
                <w:i/>
                <w:sz w:val="28"/>
                <w:szCs w:val="28"/>
                <w:highlight w:val="yellow"/>
              </w:rPr>
            </w:pPr>
            <w:r w:rsidRPr="00D82741">
              <w:rPr>
                <w:i/>
                <w:sz w:val="28"/>
                <w:szCs w:val="28"/>
              </w:rPr>
              <w:t>10</w:t>
            </w: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  <w:r w:rsidRPr="00767C04">
              <w:rPr>
                <w:sz w:val="28"/>
                <w:szCs w:val="28"/>
              </w:rPr>
              <w:t>7</w:t>
            </w: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767C04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D82741" w:rsidRDefault="00D01D9B" w:rsidP="00822CE2">
            <w:pPr>
              <w:jc w:val="both"/>
              <w:rPr>
                <w:i/>
                <w:sz w:val="28"/>
                <w:szCs w:val="28"/>
                <w:highlight w:val="yellow"/>
              </w:rPr>
            </w:pPr>
            <w:r w:rsidRPr="00767C04">
              <w:rPr>
                <w:sz w:val="28"/>
                <w:szCs w:val="28"/>
              </w:rPr>
              <w:t>6</w:t>
            </w:r>
          </w:p>
        </w:tc>
        <w:tc>
          <w:tcPr>
            <w:tcW w:w="1235" w:type="dxa"/>
          </w:tcPr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D01D9B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798"/>
        </w:trPr>
        <w:tc>
          <w:tcPr>
            <w:tcW w:w="2999" w:type="dxa"/>
            <w:vMerge/>
          </w:tcPr>
          <w:p w:rsidR="00D01D9B" w:rsidRPr="00125A32" w:rsidRDefault="00D01D9B" w:rsidP="00822CE2">
            <w:pPr>
              <w:ind w:left="108"/>
              <w:jc w:val="both"/>
              <w:rPr>
                <w:sz w:val="28"/>
                <w:szCs w:val="28"/>
              </w:rPr>
            </w:pPr>
          </w:p>
        </w:tc>
        <w:tc>
          <w:tcPr>
            <w:tcW w:w="9683" w:type="dxa"/>
            <w:gridSpan w:val="2"/>
            <w:vMerge/>
          </w:tcPr>
          <w:p w:rsidR="00D01D9B" w:rsidRPr="00125A32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076" w:type="dxa"/>
            <w:gridSpan w:val="3"/>
            <w:vMerge/>
          </w:tcPr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235" w:type="dxa"/>
          </w:tcPr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  <w:r w:rsidRPr="001E10E5">
              <w:rPr>
                <w:sz w:val="28"/>
                <w:szCs w:val="28"/>
              </w:rPr>
              <w:t>3</w:t>
            </w:r>
          </w:p>
        </w:tc>
      </w:tr>
      <w:tr w:rsidR="00D01D9B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2"/>
        </w:trPr>
        <w:tc>
          <w:tcPr>
            <w:tcW w:w="14993" w:type="dxa"/>
            <w:gridSpan w:val="7"/>
          </w:tcPr>
          <w:p w:rsidR="00D01D9B" w:rsidRPr="00432913" w:rsidRDefault="00D01D9B" w:rsidP="00822CE2">
            <w:pPr>
              <w:jc w:val="center"/>
              <w:rPr>
                <w:sz w:val="28"/>
                <w:szCs w:val="28"/>
              </w:rPr>
            </w:pPr>
            <w:r w:rsidRPr="0097373C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Профессионально ориентированное содержание.</w:t>
            </w:r>
          </w:p>
        </w:tc>
      </w:tr>
      <w:tr w:rsidR="00D01D9B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4"/>
        </w:trPr>
        <w:tc>
          <w:tcPr>
            <w:tcW w:w="2999" w:type="dxa"/>
            <w:vMerge w:val="restart"/>
          </w:tcPr>
          <w:p w:rsidR="00D01D9B" w:rsidRPr="00BD6F30" w:rsidRDefault="00D01D9B" w:rsidP="00822CE2">
            <w:pPr>
              <w:ind w:left="108"/>
              <w:jc w:val="both"/>
              <w:rPr>
                <w:b/>
                <w:sz w:val="28"/>
                <w:szCs w:val="28"/>
              </w:rPr>
            </w:pPr>
            <w:r w:rsidRPr="00BD6F30">
              <w:rPr>
                <w:b/>
                <w:sz w:val="28"/>
                <w:szCs w:val="28"/>
              </w:rPr>
              <w:t>Раздел 14.</w:t>
            </w:r>
          </w:p>
          <w:p w:rsidR="00D01D9B" w:rsidRPr="00432913" w:rsidRDefault="00D01D9B" w:rsidP="00434752">
            <w:pPr>
              <w:ind w:left="108"/>
              <w:rPr>
                <w:sz w:val="28"/>
                <w:szCs w:val="28"/>
              </w:rPr>
            </w:pPr>
            <w:r w:rsidRPr="00BD6F30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Достижения и инновации в области науки и техники</w:t>
            </w:r>
            <w:r w:rsidRPr="00BD6F30">
              <w:rPr>
                <w:sz w:val="28"/>
                <w:szCs w:val="28"/>
              </w:rPr>
              <w:t>.</w:t>
            </w:r>
          </w:p>
        </w:tc>
        <w:tc>
          <w:tcPr>
            <w:tcW w:w="9683" w:type="dxa"/>
            <w:gridSpan w:val="2"/>
          </w:tcPr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  <w:r w:rsidRPr="00BD6F30">
              <w:rPr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076" w:type="dxa"/>
            <w:gridSpan w:val="3"/>
          </w:tcPr>
          <w:p w:rsidR="00D01D9B" w:rsidRPr="00D82741" w:rsidRDefault="00D01D9B" w:rsidP="00822CE2">
            <w:pPr>
              <w:jc w:val="both"/>
              <w:rPr>
                <w:i/>
                <w:sz w:val="28"/>
                <w:szCs w:val="28"/>
                <w:highlight w:val="yellow"/>
              </w:rPr>
            </w:pPr>
            <w:r w:rsidRPr="00D82741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1235" w:type="dxa"/>
          </w:tcPr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D01D9B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0"/>
        </w:trPr>
        <w:tc>
          <w:tcPr>
            <w:tcW w:w="2999" w:type="dxa"/>
            <w:vMerge/>
          </w:tcPr>
          <w:p w:rsidR="00D01D9B" w:rsidRPr="00125A32" w:rsidRDefault="00D01D9B" w:rsidP="00822CE2">
            <w:pPr>
              <w:ind w:left="108"/>
              <w:jc w:val="both"/>
              <w:rPr>
                <w:sz w:val="28"/>
                <w:szCs w:val="28"/>
              </w:rPr>
            </w:pPr>
          </w:p>
        </w:tc>
        <w:tc>
          <w:tcPr>
            <w:tcW w:w="9683" w:type="dxa"/>
            <w:gridSpan w:val="2"/>
          </w:tcPr>
          <w:p w:rsidR="00D01D9B" w:rsidRPr="00BB4780" w:rsidRDefault="00D01D9B" w:rsidP="00BB4780">
            <w:pPr>
              <w:jc w:val="both"/>
              <w:rPr>
                <w:i/>
                <w:sz w:val="28"/>
                <w:szCs w:val="28"/>
              </w:rPr>
            </w:pPr>
            <w:r w:rsidRPr="00BB4780">
              <w:rPr>
                <w:i/>
                <w:sz w:val="28"/>
                <w:szCs w:val="28"/>
              </w:rPr>
              <w:t xml:space="preserve">Лексический материал: </w:t>
            </w:r>
          </w:p>
          <w:p w:rsidR="00D01D9B" w:rsidRPr="00BB4780" w:rsidRDefault="00D01D9B" w:rsidP="00BB4780">
            <w:pPr>
              <w:jc w:val="both"/>
              <w:rPr>
                <w:sz w:val="28"/>
                <w:szCs w:val="28"/>
              </w:rPr>
            </w:pPr>
            <w:r w:rsidRPr="00BB4780">
              <w:rPr>
                <w:sz w:val="28"/>
                <w:szCs w:val="28"/>
              </w:rPr>
              <w:t xml:space="preserve">- профессиональная лексика: достижения в области </w:t>
            </w:r>
            <w:r>
              <w:rPr>
                <w:sz w:val="28"/>
                <w:szCs w:val="28"/>
              </w:rPr>
              <w:t>науки и техники;</w:t>
            </w:r>
            <w:r w:rsidRPr="00BB4780">
              <w:rPr>
                <w:sz w:val="28"/>
                <w:szCs w:val="28"/>
              </w:rPr>
              <w:t xml:space="preserve"> система компь</w:t>
            </w:r>
            <w:r>
              <w:rPr>
                <w:sz w:val="28"/>
                <w:szCs w:val="28"/>
              </w:rPr>
              <w:t xml:space="preserve">ютерного мониторинга и защиты с/х техники; роль английского языка в сельском хозяйстве; развитие бизнеса, связанного с сельским хозяйством; </w:t>
            </w:r>
          </w:p>
          <w:p w:rsidR="00D01D9B" w:rsidRPr="00BB4780" w:rsidRDefault="00D01D9B" w:rsidP="00BB4780">
            <w:pPr>
              <w:jc w:val="both"/>
              <w:rPr>
                <w:i/>
                <w:sz w:val="28"/>
                <w:szCs w:val="28"/>
              </w:rPr>
            </w:pPr>
            <w:r w:rsidRPr="00BB4780">
              <w:rPr>
                <w:i/>
                <w:sz w:val="28"/>
                <w:szCs w:val="28"/>
              </w:rPr>
              <w:t>Грамматический материал:</w:t>
            </w:r>
          </w:p>
          <w:p w:rsidR="00D01D9B" w:rsidRPr="00BB4780" w:rsidRDefault="00D01D9B" w:rsidP="00BB4780">
            <w:pPr>
              <w:tabs>
                <w:tab w:val="left" w:pos="1080"/>
              </w:tabs>
              <w:spacing w:line="235" w:lineRule="auto"/>
              <w:jc w:val="both"/>
              <w:rPr>
                <w:sz w:val="28"/>
                <w:szCs w:val="28"/>
              </w:rPr>
            </w:pPr>
            <w:r w:rsidRPr="00BB4780">
              <w:rPr>
                <w:sz w:val="28"/>
                <w:szCs w:val="28"/>
              </w:rPr>
              <w:t>Признаки и значения слов и словосочетаний с формами на -</w:t>
            </w:r>
            <w:r w:rsidRPr="00BB4780">
              <w:rPr>
                <w:sz w:val="28"/>
                <w:szCs w:val="28"/>
                <w:lang w:val="en-US"/>
              </w:rPr>
              <w:t>ing</w:t>
            </w:r>
            <w:r w:rsidRPr="00BB4780">
              <w:rPr>
                <w:sz w:val="28"/>
                <w:szCs w:val="28"/>
              </w:rPr>
              <w:t xml:space="preserve"> без обязательного различения их функций. Модальные глаголы в английском языке.</w:t>
            </w:r>
          </w:p>
          <w:p w:rsidR="00D01D9B" w:rsidRPr="00BB4780" w:rsidRDefault="00D01D9B" w:rsidP="00822CE2">
            <w:pPr>
              <w:pStyle w:val="BodyTextIndent"/>
              <w:spacing w:after="0"/>
              <w:ind w:left="0" w:firstLine="709"/>
              <w:jc w:val="both"/>
              <w:rPr>
                <w:b/>
                <w:i/>
                <w:sz w:val="28"/>
                <w:szCs w:val="28"/>
              </w:rPr>
            </w:pPr>
            <w:r w:rsidRPr="00BB4780">
              <w:rPr>
                <w:b/>
                <w:i/>
                <w:sz w:val="28"/>
                <w:szCs w:val="28"/>
              </w:rPr>
              <w:t>Самостоятельная работа:</w:t>
            </w:r>
          </w:p>
          <w:p w:rsidR="00D01D9B" w:rsidRPr="00125A3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125A32">
              <w:rPr>
                <w:b/>
                <w:bCs/>
                <w:i/>
                <w:sz w:val="28"/>
                <w:szCs w:val="28"/>
              </w:rPr>
              <w:t>Внеаудиторная самостоятельная работа:</w:t>
            </w:r>
          </w:p>
          <w:p w:rsidR="00D01D9B" w:rsidRPr="00125A32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125A32">
              <w:rPr>
                <w:bCs/>
                <w:sz w:val="28"/>
                <w:szCs w:val="28"/>
              </w:rPr>
              <w:t>выполнение тестовых заданий;</w:t>
            </w:r>
          </w:p>
          <w:p w:rsidR="00D01D9B" w:rsidRPr="00125A32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125A32">
              <w:rPr>
                <w:bCs/>
                <w:sz w:val="28"/>
                <w:szCs w:val="28"/>
              </w:rPr>
              <w:t>работа с учебной, методической, справочной литературой;</w:t>
            </w:r>
          </w:p>
          <w:p w:rsidR="00D01D9B" w:rsidRPr="00125A32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125A32">
              <w:rPr>
                <w:bCs/>
                <w:sz w:val="28"/>
                <w:szCs w:val="28"/>
              </w:rPr>
              <w:t>выполнение заданий для закрепления знаний;</w:t>
            </w:r>
          </w:p>
          <w:p w:rsidR="00D01D9B" w:rsidRPr="00125A32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125A32">
              <w:rPr>
                <w:bCs/>
                <w:sz w:val="28"/>
                <w:szCs w:val="28"/>
              </w:rPr>
              <w:t>работа с учебно-методической литературой в библиотеке и доступной базе данных</w:t>
            </w:r>
          </w:p>
        </w:tc>
        <w:tc>
          <w:tcPr>
            <w:tcW w:w="1076" w:type="dxa"/>
            <w:gridSpan w:val="3"/>
          </w:tcPr>
          <w:p w:rsidR="00D01D9B" w:rsidRPr="00872CCA" w:rsidRDefault="00D01D9B" w:rsidP="00822CE2">
            <w:pPr>
              <w:jc w:val="both"/>
              <w:rPr>
                <w:sz w:val="28"/>
                <w:szCs w:val="28"/>
              </w:rPr>
            </w:pPr>
            <w:r w:rsidRPr="00872CCA">
              <w:rPr>
                <w:sz w:val="28"/>
                <w:szCs w:val="28"/>
              </w:rPr>
              <w:t>6</w:t>
            </w:r>
          </w:p>
          <w:p w:rsidR="00D01D9B" w:rsidRPr="00872CCA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872CCA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872CCA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872CCA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872CCA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872CCA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872CCA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  <w:r w:rsidRPr="00872CCA">
              <w:rPr>
                <w:sz w:val="28"/>
                <w:szCs w:val="28"/>
              </w:rPr>
              <w:t>7</w:t>
            </w: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235" w:type="dxa"/>
          </w:tcPr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  <w:r w:rsidRPr="00BD6F30">
              <w:rPr>
                <w:sz w:val="28"/>
                <w:szCs w:val="28"/>
              </w:rPr>
              <w:t>2</w:t>
            </w:r>
          </w:p>
        </w:tc>
      </w:tr>
      <w:tr w:rsidR="00D01D9B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0"/>
        </w:trPr>
        <w:tc>
          <w:tcPr>
            <w:tcW w:w="2999" w:type="dxa"/>
            <w:vMerge w:val="restart"/>
          </w:tcPr>
          <w:p w:rsidR="00D01D9B" w:rsidRPr="00432913" w:rsidRDefault="00D01D9B" w:rsidP="00434752">
            <w:pPr>
              <w:rPr>
                <w:b/>
                <w:sz w:val="28"/>
                <w:szCs w:val="28"/>
              </w:rPr>
            </w:pPr>
            <w:r w:rsidRPr="00ED13A8">
              <w:rPr>
                <w:b/>
                <w:sz w:val="28"/>
                <w:szCs w:val="28"/>
              </w:rPr>
              <w:t xml:space="preserve">Раздел 15. </w:t>
            </w:r>
            <w:r w:rsidRPr="00ED13A8">
              <w:rPr>
                <w:rStyle w:val="8pt"/>
                <w:rFonts w:ascii="Times New Roman" w:hAnsi="Times New Roman" w:cs="Times New Roman"/>
                <w:sz w:val="28"/>
                <w:szCs w:val="28"/>
              </w:rPr>
              <w:t>Машины и механизмы. Промышленное оборудование.</w:t>
            </w:r>
          </w:p>
        </w:tc>
        <w:tc>
          <w:tcPr>
            <w:tcW w:w="9683" w:type="dxa"/>
            <w:gridSpan w:val="2"/>
          </w:tcPr>
          <w:p w:rsidR="00D01D9B" w:rsidRPr="00996D3D" w:rsidRDefault="00D01D9B" w:rsidP="00822CE2">
            <w:pPr>
              <w:jc w:val="both"/>
              <w:rPr>
                <w:i/>
                <w:sz w:val="28"/>
                <w:szCs w:val="28"/>
                <w:highlight w:val="yellow"/>
              </w:rPr>
            </w:pPr>
            <w:r w:rsidRPr="00ED13A8">
              <w:rPr>
                <w:bCs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076" w:type="dxa"/>
            <w:gridSpan w:val="3"/>
          </w:tcPr>
          <w:p w:rsidR="00D01D9B" w:rsidRPr="00D82741" w:rsidRDefault="00D01D9B" w:rsidP="00822CE2">
            <w:pPr>
              <w:jc w:val="both"/>
              <w:rPr>
                <w:i/>
                <w:sz w:val="28"/>
                <w:szCs w:val="28"/>
                <w:highlight w:val="yellow"/>
              </w:rPr>
            </w:pPr>
            <w:r w:rsidRPr="00D82741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1235" w:type="dxa"/>
          </w:tcPr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D01D9B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0"/>
        </w:trPr>
        <w:tc>
          <w:tcPr>
            <w:tcW w:w="2999" w:type="dxa"/>
            <w:vMerge/>
          </w:tcPr>
          <w:p w:rsidR="00D01D9B" w:rsidRPr="00125A32" w:rsidRDefault="00D01D9B" w:rsidP="00822CE2">
            <w:pPr>
              <w:ind w:left="108"/>
              <w:jc w:val="both"/>
              <w:rPr>
                <w:sz w:val="28"/>
                <w:szCs w:val="28"/>
              </w:rPr>
            </w:pPr>
          </w:p>
        </w:tc>
        <w:tc>
          <w:tcPr>
            <w:tcW w:w="9683" w:type="dxa"/>
            <w:gridSpan w:val="2"/>
          </w:tcPr>
          <w:p w:rsidR="00D01D9B" w:rsidRPr="00656DB5" w:rsidRDefault="00D01D9B" w:rsidP="00656DB5">
            <w:pPr>
              <w:jc w:val="both"/>
              <w:rPr>
                <w:i/>
                <w:sz w:val="28"/>
                <w:szCs w:val="28"/>
              </w:rPr>
            </w:pPr>
            <w:r w:rsidRPr="00656DB5">
              <w:rPr>
                <w:i/>
                <w:sz w:val="28"/>
                <w:szCs w:val="28"/>
              </w:rPr>
              <w:t xml:space="preserve">Лексический материал: </w:t>
            </w:r>
          </w:p>
          <w:p w:rsidR="00D01D9B" w:rsidRPr="00656DB5" w:rsidRDefault="00D01D9B" w:rsidP="00656DB5">
            <w:pPr>
              <w:jc w:val="both"/>
              <w:rPr>
                <w:sz w:val="28"/>
                <w:szCs w:val="28"/>
              </w:rPr>
            </w:pPr>
            <w:r w:rsidRPr="00656DB5">
              <w:rPr>
                <w:sz w:val="28"/>
                <w:szCs w:val="28"/>
              </w:rPr>
              <w:t>- профессиональная лексика: современные автомобили, устройство современных  автомобилей, грузовые автомобили, устройство грузовых автомобилей, заводы по производству автомобилей, требова</w:t>
            </w:r>
            <w:r>
              <w:rPr>
                <w:sz w:val="28"/>
                <w:szCs w:val="28"/>
              </w:rPr>
              <w:t>ния к современным автомобилям</w:t>
            </w:r>
            <w:r w:rsidRPr="00656DB5">
              <w:rPr>
                <w:sz w:val="28"/>
                <w:szCs w:val="28"/>
              </w:rPr>
              <w:t xml:space="preserve">, основные части автомобиля, принцип работы двигателя, современные виды сельскохозяйственной техники, зарубежные и отечественные производители тракторов, </w:t>
            </w:r>
            <w:r w:rsidRPr="00656DB5">
              <w:rPr>
                <w:sz w:val="28"/>
                <w:szCs w:val="28"/>
                <w:lang w:eastAsia="en-US"/>
              </w:rPr>
              <w:t>механизация сельского хо</w:t>
            </w:r>
            <w:r w:rsidRPr="00656DB5">
              <w:rPr>
                <w:sz w:val="28"/>
                <w:szCs w:val="28"/>
                <w:lang w:eastAsia="en-US"/>
              </w:rPr>
              <w:softHyphen/>
              <w:t>зяйства,</w:t>
            </w:r>
            <w:r w:rsidRPr="00656DB5">
              <w:rPr>
                <w:sz w:val="28"/>
                <w:szCs w:val="28"/>
              </w:rPr>
              <w:t xml:space="preserve"> основные части трактора, оборудование для выращи</w:t>
            </w:r>
            <w:r w:rsidRPr="00656DB5">
              <w:rPr>
                <w:sz w:val="28"/>
                <w:szCs w:val="28"/>
              </w:rPr>
              <w:softHyphen/>
              <w:t xml:space="preserve">вания урожая, </w:t>
            </w:r>
            <w:r w:rsidRPr="00656DB5">
              <w:rPr>
                <w:color w:val="000000"/>
                <w:sz w:val="28"/>
                <w:szCs w:val="28"/>
              </w:rPr>
              <w:t xml:space="preserve">оборудование для сбора урожая, </w:t>
            </w:r>
            <w:r w:rsidRPr="00656DB5">
              <w:rPr>
                <w:sz w:val="28"/>
                <w:szCs w:val="28"/>
              </w:rPr>
              <w:t>устройство современной сельскохозяйственной техники.</w:t>
            </w:r>
          </w:p>
          <w:p w:rsidR="00D01D9B" w:rsidRPr="00656DB5" w:rsidRDefault="00D01D9B" w:rsidP="00656DB5">
            <w:pPr>
              <w:jc w:val="both"/>
              <w:rPr>
                <w:sz w:val="28"/>
                <w:szCs w:val="28"/>
              </w:rPr>
            </w:pPr>
            <w:r w:rsidRPr="00656DB5">
              <w:rPr>
                <w:sz w:val="28"/>
                <w:szCs w:val="28"/>
              </w:rPr>
              <w:t>- 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</w:t>
            </w:r>
          </w:p>
          <w:p w:rsidR="00D01D9B" w:rsidRPr="00656DB5" w:rsidRDefault="00D01D9B" w:rsidP="00656DB5">
            <w:pPr>
              <w:jc w:val="both"/>
              <w:rPr>
                <w:i/>
                <w:sz w:val="28"/>
                <w:szCs w:val="28"/>
              </w:rPr>
            </w:pPr>
            <w:r w:rsidRPr="00656DB5">
              <w:rPr>
                <w:i/>
                <w:sz w:val="28"/>
                <w:szCs w:val="28"/>
              </w:rPr>
              <w:t>Грамматический материал:</w:t>
            </w:r>
          </w:p>
          <w:p w:rsidR="00D01D9B" w:rsidRPr="00656DB5" w:rsidRDefault="00D01D9B" w:rsidP="00656DB5">
            <w:pPr>
              <w:pStyle w:val="BodyTextIndent"/>
              <w:spacing w:after="0"/>
              <w:ind w:left="0" w:firstLine="709"/>
              <w:jc w:val="both"/>
              <w:rPr>
                <w:sz w:val="28"/>
                <w:szCs w:val="28"/>
              </w:rPr>
            </w:pPr>
            <w:r w:rsidRPr="00656DB5">
              <w:rPr>
                <w:sz w:val="28"/>
                <w:szCs w:val="28"/>
              </w:rPr>
              <w:t xml:space="preserve">Косвенная речь в английском языке. Согласование времен в английском языке. Условные предложения в английском языке. </w:t>
            </w:r>
            <w:r w:rsidRPr="00656DB5">
              <w:rPr>
                <w:bCs/>
                <w:sz w:val="28"/>
                <w:szCs w:val="28"/>
              </w:rPr>
              <w:t>Союзы, используемые в придаточных условия.</w:t>
            </w:r>
            <w:r w:rsidRPr="00656DB5">
              <w:rPr>
                <w:sz w:val="28"/>
                <w:szCs w:val="28"/>
              </w:rPr>
              <w:t xml:space="preserve">  </w:t>
            </w:r>
          </w:p>
          <w:p w:rsidR="00D01D9B" w:rsidRPr="00125A32" w:rsidRDefault="00D01D9B" w:rsidP="00656DB5">
            <w:pPr>
              <w:pStyle w:val="BodyTextIndent"/>
              <w:spacing w:after="0"/>
              <w:ind w:left="0" w:firstLine="709"/>
              <w:jc w:val="both"/>
              <w:rPr>
                <w:b/>
                <w:i/>
                <w:sz w:val="28"/>
                <w:szCs w:val="28"/>
              </w:rPr>
            </w:pPr>
            <w:r w:rsidRPr="00125A32">
              <w:rPr>
                <w:b/>
                <w:i/>
                <w:sz w:val="28"/>
                <w:szCs w:val="28"/>
              </w:rPr>
              <w:t>Самостоятельная работа:</w:t>
            </w:r>
          </w:p>
          <w:p w:rsidR="00D01D9B" w:rsidRPr="00125A3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125A32">
              <w:rPr>
                <w:b/>
                <w:bCs/>
                <w:i/>
                <w:sz w:val="28"/>
                <w:szCs w:val="28"/>
              </w:rPr>
              <w:t>Внеаудиторная самостоятельная работа:</w:t>
            </w:r>
          </w:p>
          <w:p w:rsidR="00D01D9B" w:rsidRPr="00125A32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125A32">
              <w:rPr>
                <w:bCs/>
                <w:sz w:val="28"/>
                <w:szCs w:val="28"/>
              </w:rPr>
              <w:t>выполнение тестовых заданий;</w:t>
            </w:r>
          </w:p>
          <w:p w:rsidR="00D01D9B" w:rsidRPr="00125A32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125A32">
              <w:rPr>
                <w:bCs/>
                <w:sz w:val="28"/>
                <w:szCs w:val="28"/>
              </w:rPr>
              <w:t>работа с учебной, методической, справочной литературой;</w:t>
            </w:r>
          </w:p>
          <w:p w:rsidR="00D01D9B" w:rsidRPr="00125A32" w:rsidRDefault="00D01D9B" w:rsidP="00822CE2">
            <w:pPr>
              <w:jc w:val="both"/>
              <w:rPr>
                <w:i/>
                <w:sz w:val="28"/>
                <w:szCs w:val="28"/>
              </w:rPr>
            </w:pPr>
            <w:r w:rsidRPr="00125A32">
              <w:rPr>
                <w:bCs/>
                <w:sz w:val="28"/>
                <w:szCs w:val="28"/>
              </w:rPr>
              <w:t>выполнение заданий для закрепления знаний.</w:t>
            </w:r>
          </w:p>
        </w:tc>
        <w:tc>
          <w:tcPr>
            <w:tcW w:w="1076" w:type="dxa"/>
            <w:gridSpan w:val="3"/>
          </w:tcPr>
          <w:p w:rsidR="00D01D9B" w:rsidRPr="00872CCA" w:rsidRDefault="00D01D9B" w:rsidP="00822CE2">
            <w:pPr>
              <w:jc w:val="both"/>
              <w:rPr>
                <w:sz w:val="28"/>
                <w:szCs w:val="28"/>
              </w:rPr>
            </w:pPr>
            <w:r w:rsidRPr="00872CCA">
              <w:rPr>
                <w:sz w:val="28"/>
                <w:szCs w:val="28"/>
              </w:rPr>
              <w:t>5</w:t>
            </w:r>
          </w:p>
          <w:p w:rsidR="00D01D9B" w:rsidRPr="00872CCA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872CCA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872CCA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872CCA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872CCA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872CCA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872CCA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872CCA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872CCA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872CCA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872CCA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872CCA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872CCA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872CCA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872CCA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872CCA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125A32" w:rsidRDefault="00D01D9B" w:rsidP="00822CE2">
            <w:pPr>
              <w:jc w:val="both"/>
              <w:rPr>
                <w:sz w:val="28"/>
                <w:szCs w:val="28"/>
              </w:rPr>
            </w:pPr>
            <w:r w:rsidRPr="00872CCA">
              <w:rPr>
                <w:sz w:val="28"/>
                <w:szCs w:val="28"/>
              </w:rPr>
              <w:t>5</w:t>
            </w:r>
          </w:p>
        </w:tc>
        <w:tc>
          <w:tcPr>
            <w:tcW w:w="1235" w:type="dxa"/>
          </w:tcPr>
          <w:p w:rsidR="00D01D9B" w:rsidRPr="00125A32" w:rsidRDefault="00D01D9B" w:rsidP="00822CE2">
            <w:pPr>
              <w:jc w:val="both"/>
              <w:rPr>
                <w:sz w:val="28"/>
                <w:szCs w:val="28"/>
              </w:rPr>
            </w:pPr>
          </w:p>
        </w:tc>
      </w:tr>
      <w:tr w:rsidR="00D01D9B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80"/>
        </w:trPr>
        <w:tc>
          <w:tcPr>
            <w:tcW w:w="2999" w:type="dxa"/>
          </w:tcPr>
          <w:p w:rsidR="00D01D9B" w:rsidRPr="00434752" w:rsidRDefault="00D01D9B" w:rsidP="00434752">
            <w:pPr>
              <w:rPr>
                <w:b/>
                <w:sz w:val="28"/>
                <w:szCs w:val="28"/>
              </w:rPr>
            </w:pPr>
            <w:r w:rsidRPr="00434752">
              <w:rPr>
                <w:b/>
                <w:sz w:val="28"/>
                <w:szCs w:val="28"/>
              </w:rPr>
              <w:t>Раздел 16.</w:t>
            </w:r>
          </w:p>
          <w:p w:rsidR="00D01D9B" w:rsidRPr="00434752" w:rsidRDefault="00D01D9B" w:rsidP="00434752">
            <w:pPr>
              <w:rPr>
                <w:b/>
                <w:sz w:val="28"/>
                <w:szCs w:val="28"/>
              </w:rPr>
            </w:pPr>
            <w:r w:rsidRPr="00434752">
              <w:rPr>
                <w:b/>
                <w:sz w:val="28"/>
                <w:szCs w:val="28"/>
              </w:rPr>
              <w:t>Основные геометрические понятия и физические явления.</w:t>
            </w:r>
          </w:p>
        </w:tc>
        <w:tc>
          <w:tcPr>
            <w:tcW w:w="9683" w:type="dxa"/>
            <w:gridSpan w:val="2"/>
          </w:tcPr>
          <w:p w:rsidR="00D01D9B" w:rsidRPr="00434752" w:rsidRDefault="00D01D9B" w:rsidP="00822CE2">
            <w:pPr>
              <w:jc w:val="both"/>
              <w:rPr>
                <w:bCs/>
                <w:sz w:val="28"/>
                <w:szCs w:val="28"/>
              </w:rPr>
            </w:pPr>
            <w:r w:rsidRPr="00434752">
              <w:rPr>
                <w:bCs/>
                <w:sz w:val="28"/>
                <w:szCs w:val="28"/>
              </w:rPr>
              <w:t>Содержание учебного материала.</w:t>
            </w:r>
          </w:p>
          <w:p w:rsidR="00D01D9B" w:rsidRPr="00434752" w:rsidRDefault="00D01D9B" w:rsidP="00434752">
            <w:pPr>
              <w:rPr>
                <w:i/>
                <w:sz w:val="28"/>
                <w:szCs w:val="28"/>
              </w:rPr>
            </w:pPr>
            <w:r w:rsidRPr="00434752">
              <w:rPr>
                <w:i/>
                <w:sz w:val="28"/>
                <w:szCs w:val="28"/>
              </w:rPr>
              <w:t xml:space="preserve">Лексический материал: </w:t>
            </w:r>
          </w:p>
          <w:p w:rsidR="00D01D9B" w:rsidRPr="00434752" w:rsidRDefault="00D01D9B" w:rsidP="00434752">
            <w:pPr>
              <w:rPr>
                <w:sz w:val="28"/>
                <w:szCs w:val="28"/>
              </w:rPr>
            </w:pPr>
            <w:r w:rsidRPr="00434752">
              <w:rPr>
                <w:sz w:val="28"/>
                <w:szCs w:val="28"/>
              </w:rPr>
              <w:t>- профессиональная лексика: основные геометрические понятия, фигуры и тела, физические явления, электричество, выдающиеся ученые в области физики,  открытия в физике, изобретения электрических устройств,</w:t>
            </w:r>
          </w:p>
          <w:p w:rsidR="00D01D9B" w:rsidRPr="00434752" w:rsidRDefault="00D01D9B" w:rsidP="00434752">
            <w:pPr>
              <w:rPr>
                <w:sz w:val="28"/>
                <w:szCs w:val="28"/>
              </w:rPr>
            </w:pPr>
            <w:r w:rsidRPr="00434752">
              <w:rPr>
                <w:sz w:val="28"/>
                <w:szCs w:val="28"/>
              </w:rPr>
              <w:t>- 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</w:t>
            </w:r>
          </w:p>
          <w:p w:rsidR="00D01D9B" w:rsidRPr="00434752" w:rsidRDefault="00D01D9B" w:rsidP="00434752">
            <w:pPr>
              <w:pStyle w:val="BodyTextIndent"/>
              <w:spacing w:after="0"/>
              <w:ind w:left="0" w:firstLine="709"/>
              <w:jc w:val="both"/>
              <w:rPr>
                <w:b/>
                <w:i/>
                <w:sz w:val="28"/>
                <w:szCs w:val="28"/>
              </w:rPr>
            </w:pPr>
            <w:r w:rsidRPr="00434752">
              <w:rPr>
                <w:b/>
                <w:i/>
                <w:sz w:val="28"/>
                <w:szCs w:val="28"/>
              </w:rPr>
              <w:t>Самостоятельная работа:</w:t>
            </w:r>
          </w:p>
          <w:p w:rsidR="00D01D9B" w:rsidRPr="0043475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434752">
              <w:rPr>
                <w:b/>
                <w:bCs/>
                <w:i/>
                <w:sz w:val="28"/>
                <w:szCs w:val="28"/>
              </w:rPr>
              <w:t>Внеаудиторная самостоятельная работа:</w:t>
            </w:r>
          </w:p>
          <w:p w:rsidR="00D01D9B" w:rsidRPr="00434752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434752">
              <w:rPr>
                <w:bCs/>
                <w:sz w:val="28"/>
                <w:szCs w:val="28"/>
              </w:rPr>
              <w:t>выполнение тестовых заданий;</w:t>
            </w:r>
          </w:p>
          <w:p w:rsidR="00D01D9B" w:rsidRPr="00434752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434752">
              <w:rPr>
                <w:bCs/>
                <w:sz w:val="28"/>
                <w:szCs w:val="28"/>
              </w:rPr>
              <w:t>работа с учебной, методической, справочной литературой;</w:t>
            </w:r>
          </w:p>
          <w:p w:rsidR="00D01D9B" w:rsidRPr="00434752" w:rsidRDefault="00D01D9B" w:rsidP="00822CE2">
            <w:pPr>
              <w:jc w:val="both"/>
              <w:rPr>
                <w:i/>
                <w:sz w:val="28"/>
                <w:szCs w:val="28"/>
              </w:rPr>
            </w:pPr>
            <w:r w:rsidRPr="00434752">
              <w:rPr>
                <w:bCs/>
                <w:sz w:val="28"/>
                <w:szCs w:val="28"/>
              </w:rPr>
              <w:t>выполнение заданий для закрепления знаний</w:t>
            </w:r>
          </w:p>
        </w:tc>
        <w:tc>
          <w:tcPr>
            <w:tcW w:w="1076" w:type="dxa"/>
            <w:gridSpan w:val="3"/>
          </w:tcPr>
          <w:p w:rsidR="00D01D9B" w:rsidRPr="00D82741" w:rsidRDefault="00D01D9B" w:rsidP="00822CE2">
            <w:pPr>
              <w:jc w:val="both"/>
              <w:rPr>
                <w:i/>
                <w:sz w:val="28"/>
                <w:szCs w:val="28"/>
              </w:rPr>
            </w:pPr>
            <w:r w:rsidRPr="00D82741">
              <w:rPr>
                <w:i/>
                <w:sz w:val="28"/>
                <w:szCs w:val="28"/>
              </w:rPr>
              <w:t>10</w:t>
            </w: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872CCA" w:rsidRDefault="00D01D9B" w:rsidP="00822CE2">
            <w:pPr>
              <w:jc w:val="both"/>
              <w:rPr>
                <w:sz w:val="28"/>
                <w:szCs w:val="28"/>
              </w:rPr>
            </w:pPr>
            <w:r w:rsidRPr="00872CCA">
              <w:rPr>
                <w:sz w:val="28"/>
                <w:szCs w:val="28"/>
              </w:rPr>
              <w:t>7</w:t>
            </w: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125A32" w:rsidRDefault="00D01D9B" w:rsidP="00822C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35" w:type="dxa"/>
          </w:tcPr>
          <w:p w:rsidR="00D01D9B" w:rsidRPr="00125A32" w:rsidRDefault="00D01D9B" w:rsidP="00822CE2">
            <w:pPr>
              <w:jc w:val="both"/>
              <w:rPr>
                <w:sz w:val="28"/>
                <w:szCs w:val="28"/>
              </w:rPr>
            </w:pPr>
          </w:p>
        </w:tc>
      </w:tr>
      <w:tr w:rsidR="00D01D9B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2"/>
        </w:trPr>
        <w:tc>
          <w:tcPr>
            <w:tcW w:w="2999" w:type="dxa"/>
            <w:vMerge w:val="restart"/>
          </w:tcPr>
          <w:p w:rsidR="00D01D9B" w:rsidRPr="00432913" w:rsidRDefault="00D01D9B" w:rsidP="00822CE2">
            <w:pPr>
              <w:rPr>
                <w:b/>
                <w:sz w:val="28"/>
                <w:szCs w:val="28"/>
              </w:rPr>
            </w:pPr>
            <w:r w:rsidRPr="00ED13A8">
              <w:rPr>
                <w:b/>
                <w:sz w:val="28"/>
                <w:szCs w:val="28"/>
              </w:rPr>
              <w:t>Раздел 17.</w:t>
            </w:r>
            <w:r w:rsidRPr="00ED13A8">
              <w:rPr>
                <w:rStyle w:val="FontStyle20"/>
                <w:sz w:val="28"/>
                <w:szCs w:val="28"/>
              </w:rPr>
              <w:t xml:space="preserve"> </w:t>
            </w:r>
            <w:r w:rsidRPr="00ED13A8">
              <w:rPr>
                <w:b/>
                <w:sz w:val="28"/>
                <w:szCs w:val="28"/>
              </w:rPr>
              <w:t xml:space="preserve">Инструкции, руководства: </w:t>
            </w:r>
            <w:r w:rsidRPr="00ED13A8">
              <w:rPr>
                <w:b/>
                <w:color w:val="000000"/>
                <w:sz w:val="28"/>
                <w:szCs w:val="28"/>
                <w:lang w:eastAsia="en-US"/>
              </w:rPr>
              <w:t>моя будущая профессия –тракторист-машинист с/х производства.</w:t>
            </w:r>
          </w:p>
          <w:p w:rsidR="00D01D9B" w:rsidRPr="00125A32" w:rsidRDefault="00D01D9B" w:rsidP="00822CE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683" w:type="dxa"/>
            <w:gridSpan w:val="2"/>
          </w:tcPr>
          <w:p w:rsidR="00D01D9B" w:rsidRPr="00996D3D" w:rsidRDefault="00D01D9B" w:rsidP="00822CE2">
            <w:pPr>
              <w:jc w:val="both"/>
              <w:rPr>
                <w:b/>
                <w:sz w:val="28"/>
                <w:szCs w:val="28"/>
                <w:highlight w:val="yellow"/>
              </w:rPr>
            </w:pPr>
            <w:r w:rsidRPr="00ED13A8">
              <w:rPr>
                <w:bCs/>
                <w:sz w:val="28"/>
                <w:szCs w:val="28"/>
              </w:rPr>
              <w:t>Содержание учебного материала.</w:t>
            </w:r>
          </w:p>
        </w:tc>
        <w:tc>
          <w:tcPr>
            <w:tcW w:w="1076" w:type="dxa"/>
            <w:gridSpan w:val="3"/>
          </w:tcPr>
          <w:p w:rsidR="00D01D9B" w:rsidRPr="00D82741" w:rsidRDefault="00D01D9B" w:rsidP="00822CE2">
            <w:pPr>
              <w:jc w:val="both"/>
              <w:rPr>
                <w:i/>
                <w:sz w:val="28"/>
                <w:szCs w:val="28"/>
                <w:highlight w:val="yellow"/>
              </w:rPr>
            </w:pPr>
            <w:r w:rsidRPr="00D82741">
              <w:rPr>
                <w:i/>
                <w:sz w:val="28"/>
                <w:szCs w:val="28"/>
              </w:rPr>
              <w:t>10</w:t>
            </w:r>
          </w:p>
        </w:tc>
        <w:tc>
          <w:tcPr>
            <w:tcW w:w="1235" w:type="dxa"/>
          </w:tcPr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D01D9B" w:rsidRPr="00125A32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6"/>
        </w:trPr>
        <w:tc>
          <w:tcPr>
            <w:tcW w:w="2999" w:type="dxa"/>
            <w:vMerge/>
          </w:tcPr>
          <w:p w:rsidR="00D01D9B" w:rsidRPr="00125A32" w:rsidRDefault="00D01D9B" w:rsidP="00822CE2">
            <w:pPr>
              <w:ind w:left="108"/>
              <w:jc w:val="both"/>
              <w:rPr>
                <w:sz w:val="28"/>
                <w:szCs w:val="28"/>
              </w:rPr>
            </w:pPr>
          </w:p>
        </w:tc>
        <w:tc>
          <w:tcPr>
            <w:tcW w:w="9683" w:type="dxa"/>
            <w:gridSpan w:val="2"/>
          </w:tcPr>
          <w:p w:rsidR="00D01D9B" w:rsidRPr="00ED13A8" w:rsidRDefault="00D01D9B" w:rsidP="00ED13A8">
            <w:pPr>
              <w:jc w:val="both"/>
              <w:rPr>
                <w:i/>
                <w:sz w:val="28"/>
                <w:szCs w:val="28"/>
              </w:rPr>
            </w:pPr>
            <w:r w:rsidRPr="00ED13A8">
              <w:rPr>
                <w:i/>
                <w:sz w:val="28"/>
                <w:szCs w:val="28"/>
              </w:rPr>
              <w:t xml:space="preserve">Лексический материал: </w:t>
            </w:r>
          </w:p>
          <w:p w:rsidR="00D01D9B" w:rsidRPr="00ED13A8" w:rsidRDefault="00D01D9B" w:rsidP="00ED13A8">
            <w:pPr>
              <w:jc w:val="both"/>
              <w:rPr>
                <w:sz w:val="28"/>
                <w:szCs w:val="28"/>
              </w:rPr>
            </w:pPr>
            <w:r w:rsidRPr="00ED13A8">
              <w:rPr>
                <w:sz w:val="28"/>
                <w:szCs w:val="28"/>
              </w:rPr>
              <w:t>- профессиональная лексика: требования к профессии, квалификационная характеристика профессии, моя будущая профессия, компьютерные технологии на производстве, важность изучения иностранного языка для профессионального роста и карьеры, устройство на работу, составление резюме, собеседование при приеме на работу, новое о профессии тракториста, письмо работодателю, работа тракториста  в англоговорящих странах, составление резюме, самообразование и карьера.</w:t>
            </w:r>
          </w:p>
          <w:p w:rsidR="00D01D9B" w:rsidRPr="00ED13A8" w:rsidRDefault="00D01D9B" w:rsidP="00ED13A8">
            <w:pPr>
              <w:jc w:val="both"/>
              <w:rPr>
                <w:i/>
                <w:sz w:val="28"/>
                <w:szCs w:val="28"/>
              </w:rPr>
            </w:pPr>
            <w:r w:rsidRPr="00ED13A8">
              <w:rPr>
                <w:i/>
                <w:sz w:val="28"/>
                <w:szCs w:val="28"/>
              </w:rPr>
              <w:t>Грамматический материал:</w:t>
            </w:r>
          </w:p>
          <w:p w:rsidR="00D01D9B" w:rsidRPr="00ED13A8" w:rsidRDefault="00D01D9B" w:rsidP="00ED13A8">
            <w:pPr>
              <w:pStyle w:val="BodyTextIndent"/>
              <w:spacing w:after="0"/>
              <w:ind w:left="0" w:firstLine="709"/>
              <w:jc w:val="both"/>
              <w:rPr>
                <w:sz w:val="28"/>
                <w:szCs w:val="28"/>
              </w:rPr>
            </w:pPr>
            <w:r w:rsidRPr="00ED13A8">
              <w:rPr>
                <w:sz w:val="28"/>
                <w:szCs w:val="28"/>
              </w:rPr>
              <w:t>Глаголы в страдательном залоге. Структуры для обозначения местоположения предметов. Безличные предложения в английском языке.</w:t>
            </w:r>
          </w:p>
          <w:p w:rsidR="00D01D9B" w:rsidRPr="00125A32" w:rsidRDefault="00D01D9B" w:rsidP="00ED13A8">
            <w:pPr>
              <w:pStyle w:val="BodyTextIndent"/>
              <w:spacing w:after="0"/>
              <w:ind w:left="0" w:firstLine="709"/>
              <w:jc w:val="both"/>
              <w:rPr>
                <w:b/>
                <w:i/>
                <w:sz w:val="28"/>
                <w:szCs w:val="28"/>
              </w:rPr>
            </w:pPr>
            <w:r w:rsidRPr="00125A32">
              <w:rPr>
                <w:sz w:val="28"/>
                <w:szCs w:val="28"/>
              </w:rPr>
              <w:t xml:space="preserve">  </w:t>
            </w:r>
            <w:r w:rsidRPr="00125A32">
              <w:rPr>
                <w:b/>
                <w:i/>
                <w:sz w:val="28"/>
                <w:szCs w:val="28"/>
              </w:rPr>
              <w:t>Самостоятельная работа:</w:t>
            </w:r>
          </w:p>
          <w:p w:rsidR="00D01D9B" w:rsidRPr="00125A32" w:rsidRDefault="00D01D9B" w:rsidP="00822C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8"/>
                <w:szCs w:val="28"/>
              </w:rPr>
            </w:pPr>
            <w:r w:rsidRPr="00125A32">
              <w:rPr>
                <w:b/>
                <w:bCs/>
                <w:i/>
                <w:sz w:val="28"/>
                <w:szCs w:val="28"/>
              </w:rPr>
              <w:t>Внеаудиторная самостоятельная работа:</w:t>
            </w:r>
          </w:p>
          <w:p w:rsidR="00D01D9B" w:rsidRPr="00125A32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125A32">
              <w:rPr>
                <w:bCs/>
                <w:sz w:val="28"/>
                <w:szCs w:val="28"/>
              </w:rPr>
              <w:t>выполнение тестовых заданий;</w:t>
            </w:r>
          </w:p>
          <w:p w:rsidR="00D01D9B" w:rsidRPr="00125A32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125A32">
              <w:rPr>
                <w:bCs/>
                <w:sz w:val="28"/>
                <w:szCs w:val="28"/>
              </w:rPr>
              <w:t>работа с учебной, методической, справочной литературой;</w:t>
            </w:r>
          </w:p>
          <w:p w:rsidR="00D01D9B" w:rsidRPr="00125A32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125A32">
              <w:rPr>
                <w:bCs/>
                <w:sz w:val="28"/>
                <w:szCs w:val="28"/>
              </w:rPr>
              <w:t>выполнение заданий для закрепления знаний;</w:t>
            </w:r>
          </w:p>
          <w:p w:rsidR="00D01D9B" w:rsidRPr="00125A32" w:rsidRDefault="00D01D9B" w:rsidP="00822CE2">
            <w:pPr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125A32">
              <w:rPr>
                <w:bCs/>
                <w:sz w:val="28"/>
                <w:szCs w:val="28"/>
              </w:rPr>
              <w:t>работа с учебно-методической литературой в библиотеке и доступной базе данных</w:t>
            </w:r>
          </w:p>
          <w:p w:rsidR="00D01D9B" w:rsidRPr="00125A32" w:rsidRDefault="00D01D9B" w:rsidP="00822CE2">
            <w:pPr>
              <w:pStyle w:val="31"/>
              <w:spacing w:after="0"/>
              <w:ind w:left="0"/>
              <w:jc w:val="both"/>
              <w:rPr>
                <w:spacing w:val="-2"/>
                <w:sz w:val="28"/>
                <w:szCs w:val="28"/>
              </w:rPr>
            </w:pPr>
            <w:r w:rsidRPr="00125A32">
              <w:rPr>
                <w:b/>
                <w:bCs/>
                <w:i/>
                <w:sz w:val="28"/>
                <w:szCs w:val="28"/>
              </w:rPr>
              <w:t>Аудиторная самостоятельная работа:</w:t>
            </w:r>
          </w:p>
          <w:p w:rsidR="00D01D9B" w:rsidRPr="00125A32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125A32">
              <w:rPr>
                <w:bCs/>
                <w:sz w:val="28"/>
                <w:szCs w:val="28"/>
              </w:rPr>
              <w:t>работа с учебно-методической литературой;</w:t>
            </w:r>
          </w:p>
          <w:p w:rsidR="00D01D9B" w:rsidRPr="00125A32" w:rsidRDefault="00D01D9B" w:rsidP="00822CE2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125A32">
              <w:rPr>
                <w:sz w:val="28"/>
                <w:szCs w:val="28"/>
              </w:rPr>
              <w:t>работа с контрольными вопросами;</w:t>
            </w:r>
          </w:p>
          <w:p w:rsidR="00D01D9B" w:rsidRPr="00125A32" w:rsidRDefault="00D01D9B" w:rsidP="00822CE2">
            <w:pPr>
              <w:jc w:val="both"/>
              <w:rPr>
                <w:sz w:val="28"/>
                <w:szCs w:val="28"/>
              </w:rPr>
            </w:pPr>
            <w:r w:rsidRPr="00125A32">
              <w:rPr>
                <w:sz w:val="28"/>
                <w:szCs w:val="28"/>
              </w:rPr>
              <w:t>работа с тестовыми заданиями</w:t>
            </w:r>
          </w:p>
        </w:tc>
        <w:tc>
          <w:tcPr>
            <w:tcW w:w="1076" w:type="dxa"/>
            <w:gridSpan w:val="3"/>
          </w:tcPr>
          <w:p w:rsidR="00D01D9B" w:rsidRPr="00125A32" w:rsidRDefault="00D01D9B" w:rsidP="00822CE2">
            <w:pPr>
              <w:jc w:val="both"/>
              <w:rPr>
                <w:sz w:val="28"/>
                <w:szCs w:val="28"/>
              </w:rPr>
            </w:pPr>
          </w:p>
          <w:p w:rsidR="00D01D9B" w:rsidRPr="00872CCA" w:rsidRDefault="00D01D9B" w:rsidP="00822CE2">
            <w:pPr>
              <w:jc w:val="both"/>
              <w:rPr>
                <w:sz w:val="28"/>
                <w:szCs w:val="28"/>
              </w:rPr>
            </w:pPr>
            <w:r w:rsidRPr="00872CCA">
              <w:rPr>
                <w:sz w:val="28"/>
                <w:szCs w:val="28"/>
              </w:rPr>
              <w:t>7</w:t>
            </w: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996D3D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125A32" w:rsidRDefault="00D01D9B" w:rsidP="00822CE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35" w:type="dxa"/>
          </w:tcPr>
          <w:p w:rsidR="00D01D9B" w:rsidRPr="00125A32" w:rsidRDefault="00D01D9B" w:rsidP="00822CE2">
            <w:pPr>
              <w:jc w:val="both"/>
              <w:rPr>
                <w:sz w:val="28"/>
                <w:szCs w:val="28"/>
              </w:rPr>
            </w:pPr>
          </w:p>
        </w:tc>
      </w:tr>
      <w:tr w:rsidR="00D01D9B" w:rsidRPr="00C0491A" w:rsidTr="00822C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02"/>
        </w:trPr>
        <w:tc>
          <w:tcPr>
            <w:tcW w:w="14993" w:type="dxa"/>
            <w:gridSpan w:val="7"/>
          </w:tcPr>
          <w:p w:rsidR="00D01D9B" w:rsidRPr="00C0491A" w:rsidRDefault="00D01D9B" w:rsidP="00822CE2">
            <w:pPr>
              <w:jc w:val="both"/>
              <w:rPr>
                <w:sz w:val="28"/>
                <w:szCs w:val="28"/>
                <w:highlight w:val="yellow"/>
              </w:rPr>
            </w:pPr>
          </w:p>
          <w:p w:rsidR="00D01D9B" w:rsidRPr="00C0491A" w:rsidRDefault="00D01D9B" w:rsidP="00822CE2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3A62C1">
              <w:rPr>
                <w:b/>
                <w:sz w:val="28"/>
                <w:szCs w:val="28"/>
              </w:rPr>
              <w:t>Всего: 256 ч.</w:t>
            </w:r>
          </w:p>
        </w:tc>
      </w:tr>
      <w:tr w:rsidR="00D01D9B" w:rsidRPr="00125A32" w:rsidTr="00822CE2">
        <w:tblPrEx>
          <w:tblBorders>
            <w:top w:val="single" w:sz="4" w:space="0" w:color="auto"/>
          </w:tblBorders>
          <w:tblLook w:val="0000"/>
        </w:tblPrEx>
        <w:trPr>
          <w:gridBefore w:val="1"/>
          <w:gridAfter w:val="5"/>
          <w:wBefore w:w="2999" w:type="dxa"/>
          <w:wAfter w:w="10409" w:type="dxa"/>
          <w:trHeight w:val="100"/>
        </w:trPr>
        <w:tc>
          <w:tcPr>
            <w:tcW w:w="1585" w:type="dxa"/>
          </w:tcPr>
          <w:p w:rsidR="00D01D9B" w:rsidRPr="00125A32" w:rsidRDefault="00D01D9B" w:rsidP="00822CE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D01D9B" w:rsidRPr="003A62C1" w:rsidRDefault="00D01D9B" w:rsidP="008A2A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3A62C1">
        <w:rPr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:rsidR="00D01D9B" w:rsidRPr="003A62C1" w:rsidRDefault="00D01D9B" w:rsidP="008A2A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3A62C1">
        <w:rPr>
          <w:sz w:val="28"/>
          <w:szCs w:val="28"/>
        </w:rPr>
        <w:t xml:space="preserve">1. – ознакомительный (узнавание ранее изученных объектов, свойств); </w:t>
      </w:r>
    </w:p>
    <w:p w:rsidR="00D01D9B" w:rsidRPr="003A62C1" w:rsidRDefault="00D01D9B" w:rsidP="008A2A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3A62C1">
        <w:rPr>
          <w:sz w:val="28"/>
          <w:szCs w:val="28"/>
        </w:rPr>
        <w:t>2. – репродуктивный (выполнение деятельности по образцу, инструкции или под руководством)</w:t>
      </w:r>
    </w:p>
    <w:p w:rsidR="00D01D9B" w:rsidRPr="00125A32" w:rsidRDefault="00D01D9B" w:rsidP="008A2A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  <w:sectPr w:rsidR="00D01D9B" w:rsidRPr="00125A32" w:rsidSect="00E124B4">
          <w:pgSz w:w="16840" w:h="11907" w:orient="landscape"/>
          <w:pgMar w:top="851" w:right="1134" w:bottom="567" w:left="992" w:header="709" w:footer="709" w:gutter="0"/>
          <w:cols w:space="720"/>
        </w:sectPr>
      </w:pPr>
      <w:r w:rsidRPr="003A62C1">
        <w:rPr>
          <w:sz w:val="28"/>
          <w:szCs w:val="28"/>
        </w:rPr>
        <w:t>3. – продуктивный (планирование и самостоятельное выполнение деятельности, решение проблемных задач</w:t>
      </w:r>
    </w:p>
    <w:p w:rsidR="00D01D9B" w:rsidRPr="0016729A" w:rsidRDefault="00D01D9B" w:rsidP="00C0491A">
      <w:pPr>
        <w:tabs>
          <w:tab w:val="left" w:pos="6127"/>
        </w:tabs>
        <w:jc w:val="center"/>
        <w:rPr>
          <w:b/>
          <w:sz w:val="28"/>
          <w:szCs w:val="28"/>
        </w:rPr>
      </w:pPr>
      <w:r w:rsidRPr="0016729A">
        <w:rPr>
          <w:b/>
          <w:sz w:val="28"/>
          <w:szCs w:val="28"/>
        </w:rPr>
        <w:t>3.УСЛОВИЯ РЕАЛИЗАЦИИ УЧЕБНОЙ ДИСЦИПЛИНЫ</w:t>
      </w:r>
    </w:p>
    <w:p w:rsidR="00D01D9B" w:rsidRPr="0016729A" w:rsidRDefault="00D01D9B" w:rsidP="00D11981">
      <w:pPr>
        <w:tabs>
          <w:tab w:val="left" w:pos="1060"/>
        </w:tabs>
        <w:jc w:val="both"/>
        <w:rPr>
          <w:sz w:val="28"/>
          <w:szCs w:val="28"/>
        </w:rPr>
      </w:pPr>
    </w:p>
    <w:p w:rsidR="00D01D9B" w:rsidRPr="0016729A" w:rsidRDefault="00D01D9B" w:rsidP="00F42309">
      <w:pPr>
        <w:tabs>
          <w:tab w:val="left" w:pos="1060"/>
        </w:tabs>
        <w:jc w:val="both"/>
        <w:rPr>
          <w:b/>
          <w:sz w:val="28"/>
          <w:szCs w:val="28"/>
        </w:rPr>
      </w:pPr>
      <w:r w:rsidRPr="0016729A">
        <w:rPr>
          <w:b/>
          <w:sz w:val="28"/>
          <w:szCs w:val="28"/>
        </w:rPr>
        <w:t>3.1 Требования к минимальному материально-техническому обеспечению</w:t>
      </w: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16729A">
        <w:rPr>
          <w:bCs/>
          <w:sz w:val="28"/>
          <w:szCs w:val="28"/>
        </w:rPr>
        <w:t>Реализация учебной дисциплины требует наличия учебного кабинета английского языка.</w:t>
      </w: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8"/>
          <w:szCs w:val="28"/>
        </w:rPr>
      </w:pP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8"/>
          <w:szCs w:val="28"/>
        </w:rPr>
      </w:pPr>
      <w:r w:rsidRPr="0016729A">
        <w:rPr>
          <w:bCs/>
          <w:sz w:val="28"/>
          <w:szCs w:val="28"/>
        </w:rPr>
        <w:t xml:space="preserve">Оборудование учебного  кабинета иностранного языка: </w:t>
      </w: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8"/>
          <w:szCs w:val="28"/>
        </w:rPr>
      </w:pPr>
      <w:r w:rsidRPr="0016729A">
        <w:rPr>
          <w:bCs/>
          <w:sz w:val="28"/>
          <w:szCs w:val="28"/>
        </w:rPr>
        <w:t>Мебель и стационарное оборудование</w:t>
      </w: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8"/>
          <w:szCs w:val="28"/>
        </w:rPr>
      </w:pPr>
      <w:r w:rsidRPr="0016729A">
        <w:rPr>
          <w:bCs/>
          <w:sz w:val="28"/>
          <w:szCs w:val="28"/>
        </w:rPr>
        <w:t>- доска классная;</w:t>
      </w: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8"/>
          <w:szCs w:val="28"/>
        </w:rPr>
      </w:pPr>
      <w:r w:rsidRPr="0016729A">
        <w:rPr>
          <w:bCs/>
          <w:sz w:val="28"/>
          <w:szCs w:val="28"/>
        </w:rPr>
        <w:t>- стол и стул для преподавателя;</w:t>
      </w: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8"/>
          <w:szCs w:val="28"/>
        </w:rPr>
      </w:pPr>
      <w:r w:rsidRPr="0016729A">
        <w:rPr>
          <w:bCs/>
          <w:sz w:val="28"/>
          <w:szCs w:val="28"/>
        </w:rPr>
        <w:t>- столы и стулья для студентов;</w:t>
      </w: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8"/>
          <w:szCs w:val="28"/>
        </w:rPr>
      </w:pPr>
      <w:r w:rsidRPr="0016729A">
        <w:rPr>
          <w:bCs/>
          <w:sz w:val="28"/>
          <w:szCs w:val="28"/>
        </w:rPr>
        <w:t>- книжный шкаф;</w:t>
      </w:r>
    </w:p>
    <w:p w:rsidR="00D01D9B" w:rsidRPr="0016729A" w:rsidRDefault="00D01D9B" w:rsidP="00F42309">
      <w:pPr>
        <w:tabs>
          <w:tab w:val="left" w:pos="10080"/>
          <w:tab w:val="left" w:pos="10440"/>
          <w:tab w:val="left" w:pos="1062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8"/>
          <w:szCs w:val="28"/>
        </w:rPr>
      </w:pPr>
      <w:r w:rsidRPr="0016729A">
        <w:rPr>
          <w:bCs/>
          <w:sz w:val="28"/>
          <w:szCs w:val="28"/>
        </w:rPr>
        <w:t>- компьютер;</w:t>
      </w: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8"/>
          <w:szCs w:val="28"/>
        </w:rPr>
      </w:pPr>
      <w:r w:rsidRPr="0016729A">
        <w:rPr>
          <w:bCs/>
          <w:sz w:val="28"/>
          <w:szCs w:val="28"/>
        </w:rPr>
        <w:t>- экран;</w:t>
      </w: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8"/>
          <w:szCs w:val="28"/>
        </w:rPr>
      </w:pP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8"/>
          <w:szCs w:val="28"/>
        </w:rPr>
      </w:pPr>
      <w:r w:rsidRPr="0016729A">
        <w:rPr>
          <w:bCs/>
          <w:sz w:val="28"/>
          <w:szCs w:val="28"/>
        </w:rPr>
        <w:t>Рекомендуемые средства обучения</w:t>
      </w: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8"/>
          <w:szCs w:val="28"/>
        </w:rPr>
      </w:pPr>
      <w:r w:rsidRPr="0016729A">
        <w:rPr>
          <w:bCs/>
          <w:sz w:val="28"/>
          <w:szCs w:val="28"/>
        </w:rPr>
        <w:t>- задания в тестовой форме;</w:t>
      </w: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bCs/>
          <w:sz w:val="28"/>
          <w:szCs w:val="28"/>
        </w:rPr>
      </w:pPr>
      <w:r w:rsidRPr="0016729A">
        <w:rPr>
          <w:spacing w:val="-4"/>
          <w:sz w:val="28"/>
          <w:szCs w:val="28"/>
        </w:rPr>
        <w:t>- учебно-методическая литература;</w:t>
      </w: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8"/>
          <w:szCs w:val="28"/>
        </w:rPr>
      </w:pPr>
      <w:r w:rsidRPr="0016729A">
        <w:rPr>
          <w:bCs/>
          <w:sz w:val="28"/>
          <w:szCs w:val="28"/>
        </w:rPr>
        <w:t>- интерактивная доска;</w:t>
      </w: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8"/>
          <w:szCs w:val="28"/>
        </w:rPr>
      </w:pPr>
      <w:r w:rsidRPr="0016729A">
        <w:rPr>
          <w:bCs/>
          <w:sz w:val="28"/>
          <w:szCs w:val="28"/>
        </w:rPr>
        <w:t xml:space="preserve"> </w:t>
      </w:r>
      <w:r w:rsidRPr="0016729A">
        <w:rPr>
          <w:b/>
          <w:bCs/>
          <w:sz w:val="28"/>
          <w:szCs w:val="28"/>
        </w:rPr>
        <w:t>-</w:t>
      </w:r>
      <w:r w:rsidRPr="0016729A">
        <w:rPr>
          <w:bCs/>
          <w:sz w:val="28"/>
          <w:szCs w:val="28"/>
        </w:rPr>
        <w:t xml:space="preserve"> колонки;</w:t>
      </w: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8"/>
          <w:szCs w:val="28"/>
        </w:rPr>
      </w:pPr>
      <w:r w:rsidRPr="0016729A">
        <w:rPr>
          <w:b/>
          <w:bCs/>
          <w:sz w:val="28"/>
          <w:szCs w:val="28"/>
        </w:rPr>
        <w:t>-</w:t>
      </w:r>
      <w:r w:rsidRPr="0016729A">
        <w:rPr>
          <w:bCs/>
          <w:sz w:val="28"/>
          <w:szCs w:val="28"/>
        </w:rPr>
        <w:t xml:space="preserve"> проектор;</w:t>
      </w: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8"/>
          <w:szCs w:val="28"/>
        </w:rPr>
      </w:pPr>
      <w:r w:rsidRPr="0016729A">
        <w:rPr>
          <w:b/>
          <w:bCs/>
          <w:sz w:val="28"/>
          <w:szCs w:val="28"/>
        </w:rPr>
        <w:t>-</w:t>
      </w:r>
      <w:r w:rsidRPr="0016729A">
        <w:rPr>
          <w:bCs/>
          <w:sz w:val="28"/>
          <w:szCs w:val="28"/>
        </w:rPr>
        <w:t xml:space="preserve"> принтер;</w:t>
      </w: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8"/>
          <w:szCs w:val="28"/>
        </w:rPr>
      </w:pPr>
      <w:r w:rsidRPr="0016729A">
        <w:rPr>
          <w:b/>
          <w:bCs/>
          <w:sz w:val="28"/>
          <w:szCs w:val="28"/>
        </w:rPr>
        <w:t>-</w:t>
      </w:r>
      <w:r w:rsidRPr="0016729A">
        <w:rPr>
          <w:bCs/>
          <w:sz w:val="28"/>
          <w:szCs w:val="28"/>
        </w:rPr>
        <w:t xml:space="preserve"> сканер;</w:t>
      </w: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8"/>
          <w:szCs w:val="28"/>
        </w:rPr>
      </w:pPr>
      <w:r w:rsidRPr="0016729A">
        <w:rPr>
          <w:b/>
          <w:bCs/>
          <w:sz w:val="28"/>
          <w:szCs w:val="28"/>
        </w:rPr>
        <w:t>-</w:t>
      </w:r>
      <w:r w:rsidRPr="0016729A">
        <w:rPr>
          <w:bCs/>
          <w:sz w:val="28"/>
          <w:szCs w:val="28"/>
        </w:rPr>
        <w:t xml:space="preserve"> модем;</w:t>
      </w: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8"/>
          <w:szCs w:val="28"/>
        </w:rPr>
      </w:pPr>
      <w:r w:rsidRPr="0016729A">
        <w:rPr>
          <w:b/>
          <w:bCs/>
          <w:sz w:val="28"/>
          <w:szCs w:val="28"/>
        </w:rPr>
        <w:t>-</w:t>
      </w:r>
      <w:r w:rsidRPr="0016729A">
        <w:rPr>
          <w:bCs/>
          <w:sz w:val="28"/>
          <w:szCs w:val="28"/>
        </w:rPr>
        <w:t xml:space="preserve"> мультимедийные средства обучения: </w:t>
      </w: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8"/>
          <w:szCs w:val="28"/>
        </w:rPr>
      </w:pPr>
      <w:r w:rsidRPr="0016729A">
        <w:rPr>
          <w:b/>
          <w:bCs/>
          <w:sz w:val="28"/>
          <w:szCs w:val="28"/>
        </w:rPr>
        <w:t xml:space="preserve">- </w:t>
      </w:r>
      <w:r w:rsidRPr="0016729A">
        <w:rPr>
          <w:bCs/>
          <w:sz w:val="28"/>
          <w:szCs w:val="28"/>
        </w:rPr>
        <w:t>компьютерные презентации;</w:t>
      </w: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8"/>
          <w:szCs w:val="28"/>
        </w:rPr>
      </w:pPr>
      <w:r w:rsidRPr="0016729A">
        <w:rPr>
          <w:b/>
          <w:bCs/>
          <w:sz w:val="28"/>
          <w:szCs w:val="28"/>
        </w:rPr>
        <w:t>-</w:t>
      </w:r>
      <w:r w:rsidRPr="0016729A">
        <w:rPr>
          <w:bCs/>
          <w:sz w:val="28"/>
          <w:szCs w:val="28"/>
        </w:rPr>
        <w:t xml:space="preserve"> презентации;</w:t>
      </w: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8"/>
          <w:szCs w:val="28"/>
        </w:rPr>
      </w:pPr>
      <w:r w:rsidRPr="0016729A">
        <w:rPr>
          <w:b/>
          <w:bCs/>
          <w:sz w:val="28"/>
          <w:szCs w:val="28"/>
        </w:rPr>
        <w:t>-</w:t>
      </w:r>
      <w:r w:rsidRPr="0016729A">
        <w:rPr>
          <w:bCs/>
          <w:sz w:val="28"/>
          <w:szCs w:val="28"/>
        </w:rPr>
        <w:t xml:space="preserve"> учебные пособия на электронных носителях;</w:t>
      </w: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8"/>
          <w:szCs w:val="28"/>
        </w:rPr>
      </w:pPr>
      <w:r w:rsidRPr="0016729A">
        <w:rPr>
          <w:b/>
          <w:bCs/>
          <w:sz w:val="28"/>
          <w:szCs w:val="28"/>
        </w:rPr>
        <w:t>-</w:t>
      </w:r>
      <w:r w:rsidRPr="0016729A">
        <w:rPr>
          <w:bCs/>
          <w:sz w:val="28"/>
          <w:szCs w:val="28"/>
        </w:rPr>
        <w:t xml:space="preserve"> обучающие и контролирующие компьютерные программы.</w:t>
      </w: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76"/>
        <w:jc w:val="both"/>
        <w:rPr>
          <w:bCs/>
          <w:sz w:val="28"/>
          <w:szCs w:val="28"/>
        </w:rPr>
      </w:pPr>
      <w:r w:rsidRPr="0016729A">
        <w:rPr>
          <w:b/>
          <w:bCs/>
          <w:sz w:val="28"/>
          <w:szCs w:val="28"/>
        </w:rPr>
        <w:t xml:space="preserve"> - </w:t>
      </w:r>
      <w:r w:rsidRPr="0016729A">
        <w:rPr>
          <w:bCs/>
          <w:sz w:val="28"/>
          <w:szCs w:val="28"/>
        </w:rPr>
        <w:t>плакаты, слайды.</w:t>
      </w:r>
    </w:p>
    <w:p w:rsidR="00D01D9B" w:rsidRPr="0016729A" w:rsidRDefault="00D01D9B" w:rsidP="00F42309">
      <w:pPr>
        <w:jc w:val="both"/>
        <w:rPr>
          <w:b/>
          <w:sz w:val="28"/>
          <w:szCs w:val="28"/>
        </w:rPr>
      </w:pPr>
    </w:p>
    <w:p w:rsidR="00D01D9B" w:rsidRPr="0016729A" w:rsidRDefault="00D01D9B" w:rsidP="00F4230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b/>
          <w:sz w:val="28"/>
          <w:szCs w:val="28"/>
        </w:rPr>
      </w:pPr>
      <w:r w:rsidRPr="0016729A">
        <w:rPr>
          <w:b/>
          <w:sz w:val="28"/>
          <w:szCs w:val="28"/>
        </w:rPr>
        <w:t>3.2. Информационное обеспечение обучения</w:t>
      </w: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8"/>
          <w:szCs w:val="28"/>
        </w:rPr>
      </w:pPr>
      <w:r w:rsidRPr="0016729A">
        <w:rPr>
          <w:b/>
          <w:bCs/>
          <w:sz w:val="28"/>
          <w:szCs w:val="28"/>
        </w:rPr>
        <w:t xml:space="preserve">Перечень рекомендуемых учебных изданий, </w:t>
      </w: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8"/>
          <w:szCs w:val="28"/>
        </w:rPr>
      </w:pPr>
      <w:r w:rsidRPr="0016729A">
        <w:rPr>
          <w:b/>
          <w:bCs/>
          <w:sz w:val="28"/>
          <w:szCs w:val="28"/>
        </w:rPr>
        <w:t>Интернет-ресурсов, дополнительной литературы</w:t>
      </w:r>
    </w:p>
    <w:p w:rsidR="00D01D9B" w:rsidRPr="00454800" w:rsidRDefault="00D01D9B" w:rsidP="00F624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454800">
        <w:rPr>
          <w:b/>
          <w:bCs/>
          <w:sz w:val="28"/>
          <w:szCs w:val="28"/>
        </w:rPr>
        <w:t>Основная литература:</w:t>
      </w:r>
    </w:p>
    <w:p w:rsidR="00D01D9B" w:rsidRPr="00454800" w:rsidRDefault="00D01D9B" w:rsidP="00F624CB">
      <w:pPr>
        <w:numPr>
          <w:ilvl w:val="0"/>
          <w:numId w:val="32"/>
        </w:numPr>
        <w:jc w:val="both"/>
        <w:rPr>
          <w:sz w:val="28"/>
          <w:szCs w:val="28"/>
        </w:rPr>
      </w:pPr>
      <w:r w:rsidRPr="00454800">
        <w:rPr>
          <w:sz w:val="28"/>
          <w:szCs w:val="28"/>
        </w:rPr>
        <w:t>«Английский язык: Счастливый английский.ру/</w:t>
      </w:r>
      <w:r w:rsidRPr="00454800">
        <w:rPr>
          <w:sz w:val="28"/>
          <w:szCs w:val="28"/>
          <w:lang w:val="en-US"/>
        </w:rPr>
        <w:t>Happy</w:t>
      </w:r>
      <w:r w:rsidRPr="00454800">
        <w:rPr>
          <w:sz w:val="28"/>
          <w:szCs w:val="28"/>
        </w:rPr>
        <w:t xml:space="preserve"> </w:t>
      </w:r>
      <w:r w:rsidRPr="00454800">
        <w:rPr>
          <w:sz w:val="28"/>
          <w:szCs w:val="28"/>
          <w:lang w:val="en-US"/>
        </w:rPr>
        <w:t>English</w:t>
      </w:r>
      <w:r w:rsidRPr="00454800">
        <w:rPr>
          <w:sz w:val="28"/>
          <w:szCs w:val="28"/>
        </w:rPr>
        <w:t xml:space="preserve">»,  Кауфман К.И., Кауфман М.Ю. учебник для 10 кл. – Обнинск: Титул, 2011. – 288с. </w:t>
      </w:r>
    </w:p>
    <w:p w:rsidR="00D01D9B" w:rsidRPr="00454800" w:rsidRDefault="00D01D9B" w:rsidP="00F624CB">
      <w:pPr>
        <w:numPr>
          <w:ilvl w:val="0"/>
          <w:numId w:val="32"/>
        </w:numPr>
        <w:jc w:val="both"/>
        <w:rPr>
          <w:sz w:val="28"/>
          <w:szCs w:val="28"/>
        </w:rPr>
      </w:pPr>
      <w:r w:rsidRPr="00454800">
        <w:rPr>
          <w:sz w:val="28"/>
          <w:szCs w:val="28"/>
        </w:rPr>
        <w:t xml:space="preserve">«Английский язык: Счастливый английский.ру/Happy English»,  Кауфман К.И., Кауфман М.Ю. учебник для 11 кл. – Обнинск: Титул, 2011. – 320с. </w:t>
      </w:r>
      <w:hyperlink r:id="rId9" w:anchor="persons#persons" w:tooltip="В. К. Мюллер" w:history="1">
        <w:r w:rsidRPr="00454800">
          <w:rPr>
            <w:rStyle w:val="Hyperlink"/>
            <w:i/>
            <w:color w:val="auto"/>
            <w:sz w:val="28"/>
            <w:szCs w:val="28"/>
          </w:rPr>
          <w:t>Мюллер</w:t>
        </w:r>
      </w:hyperlink>
      <w:r w:rsidRPr="00454800">
        <w:rPr>
          <w:i/>
          <w:sz w:val="28"/>
          <w:szCs w:val="28"/>
        </w:rPr>
        <w:t xml:space="preserve"> В.К</w:t>
      </w:r>
      <w:r w:rsidRPr="00454800">
        <w:rPr>
          <w:sz w:val="28"/>
          <w:szCs w:val="28"/>
        </w:rPr>
        <w:t xml:space="preserve">. </w:t>
      </w:r>
      <w:r w:rsidRPr="00454800">
        <w:rPr>
          <w:kern w:val="36"/>
          <w:sz w:val="28"/>
          <w:szCs w:val="28"/>
        </w:rPr>
        <w:t xml:space="preserve">Англо-русский и русско-английский. – М.: </w:t>
      </w:r>
      <w:hyperlink r:id="rId10" w:tooltip="Издательство" w:history="1">
        <w:r w:rsidRPr="00454800">
          <w:rPr>
            <w:rStyle w:val="Hyperlink"/>
            <w:color w:val="auto"/>
            <w:sz w:val="28"/>
            <w:szCs w:val="28"/>
          </w:rPr>
          <w:t>Эксмо</w:t>
        </w:r>
      </w:hyperlink>
      <w:r w:rsidRPr="00454800">
        <w:rPr>
          <w:sz w:val="28"/>
          <w:szCs w:val="28"/>
        </w:rPr>
        <w:t>, 2008.</w:t>
      </w:r>
    </w:p>
    <w:p w:rsidR="00D01D9B" w:rsidRPr="00454800" w:rsidRDefault="00D01D9B" w:rsidP="00F624CB">
      <w:pPr>
        <w:numPr>
          <w:ilvl w:val="0"/>
          <w:numId w:val="32"/>
        </w:numPr>
        <w:jc w:val="both"/>
        <w:rPr>
          <w:rStyle w:val="72"/>
          <w:rFonts w:ascii="Times New Roman" w:hAnsi="Times New Roman"/>
          <w:b w:val="0"/>
          <w:color w:val="auto"/>
          <w:sz w:val="28"/>
          <w:szCs w:val="28"/>
        </w:rPr>
      </w:pPr>
      <w:r w:rsidRPr="00454800">
        <w:rPr>
          <w:rStyle w:val="72"/>
          <w:rFonts w:ascii="Times New Roman" w:hAnsi="Times New Roman"/>
          <w:b w:val="0"/>
          <w:bCs w:val="0"/>
          <w:sz w:val="28"/>
          <w:szCs w:val="28"/>
          <w:lang w:val="en-US" w:eastAsia="en-US"/>
        </w:rPr>
        <w:t>Planet</w:t>
      </w:r>
      <w:r w:rsidRPr="00454800">
        <w:rPr>
          <w:rStyle w:val="72"/>
          <w:rFonts w:ascii="Times New Roman" w:hAnsi="Times New Roman"/>
          <w:b w:val="0"/>
          <w:bCs w:val="0"/>
          <w:sz w:val="28"/>
          <w:szCs w:val="28"/>
          <w:lang w:eastAsia="en-US"/>
        </w:rPr>
        <w:t xml:space="preserve"> </w:t>
      </w:r>
      <w:r w:rsidRPr="00454800">
        <w:rPr>
          <w:rStyle w:val="72"/>
          <w:rFonts w:ascii="Times New Roman" w:hAnsi="Times New Roman"/>
          <w:b w:val="0"/>
          <w:bCs w:val="0"/>
          <w:sz w:val="28"/>
          <w:szCs w:val="28"/>
          <w:lang w:val="en-US" w:eastAsia="en-US"/>
        </w:rPr>
        <w:t>of</w:t>
      </w:r>
      <w:r w:rsidRPr="00454800">
        <w:rPr>
          <w:rStyle w:val="72"/>
          <w:rFonts w:ascii="Times New Roman" w:hAnsi="Times New Roman"/>
          <w:b w:val="0"/>
          <w:bCs w:val="0"/>
          <w:sz w:val="28"/>
          <w:szCs w:val="28"/>
          <w:lang w:eastAsia="en-US"/>
        </w:rPr>
        <w:t xml:space="preserve"> </w:t>
      </w:r>
      <w:r w:rsidRPr="00454800">
        <w:rPr>
          <w:rStyle w:val="72"/>
          <w:rFonts w:ascii="Times New Roman" w:hAnsi="Times New Roman"/>
          <w:b w:val="0"/>
          <w:bCs w:val="0"/>
          <w:sz w:val="28"/>
          <w:szCs w:val="28"/>
          <w:lang w:val="en-US" w:eastAsia="en-US"/>
        </w:rPr>
        <w:t>English</w:t>
      </w:r>
      <w:r w:rsidRPr="00454800">
        <w:rPr>
          <w:rStyle w:val="72"/>
          <w:rFonts w:ascii="Times New Roman" w:hAnsi="Times New Roman"/>
          <w:b w:val="0"/>
          <w:bCs w:val="0"/>
          <w:sz w:val="28"/>
          <w:szCs w:val="28"/>
          <w:lang w:eastAsia="en-US"/>
        </w:rPr>
        <w:t xml:space="preserve">: </w:t>
      </w:r>
      <w:r w:rsidRPr="00454800">
        <w:rPr>
          <w:rStyle w:val="72"/>
          <w:rFonts w:ascii="Times New Roman" w:hAnsi="Times New Roman"/>
          <w:b w:val="0"/>
          <w:bCs w:val="0"/>
          <w:sz w:val="28"/>
          <w:szCs w:val="28"/>
        </w:rPr>
        <w:t xml:space="preserve">учебник английского языка для учреждений СПО. </w:t>
      </w:r>
      <w:r w:rsidRPr="00454800">
        <w:rPr>
          <w:rStyle w:val="70"/>
          <w:rFonts w:ascii="Times New Roman" w:hAnsi="Times New Roman"/>
          <w:b w:val="0"/>
          <w:bCs w:val="0"/>
          <w:sz w:val="28"/>
          <w:szCs w:val="28"/>
        </w:rPr>
        <w:t>Безкоровайная Г.Т., Койранская Е.А., Соколова Н.И., Лаврик Г.В.</w:t>
      </w:r>
      <w:r w:rsidRPr="00454800">
        <w:rPr>
          <w:rStyle w:val="72"/>
          <w:rFonts w:ascii="Times New Roman" w:hAnsi="Times New Roman"/>
          <w:b w:val="0"/>
          <w:bCs w:val="0"/>
          <w:sz w:val="28"/>
          <w:szCs w:val="28"/>
          <w:lang w:eastAsia="en-US"/>
        </w:rPr>
        <w:t xml:space="preserve">— </w:t>
      </w:r>
      <w:r w:rsidRPr="00454800">
        <w:rPr>
          <w:rStyle w:val="72"/>
          <w:rFonts w:ascii="Times New Roman" w:hAnsi="Times New Roman"/>
          <w:b w:val="0"/>
          <w:bCs w:val="0"/>
          <w:sz w:val="28"/>
          <w:szCs w:val="28"/>
        </w:rPr>
        <w:t xml:space="preserve">М., </w:t>
      </w:r>
      <w:r w:rsidRPr="00454800">
        <w:rPr>
          <w:rStyle w:val="72"/>
          <w:rFonts w:ascii="Times New Roman" w:hAnsi="Times New Roman"/>
          <w:b w:val="0"/>
          <w:bCs w:val="0"/>
          <w:sz w:val="28"/>
          <w:szCs w:val="28"/>
          <w:lang w:eastAsia="en-US"/>
        </w:rPr>
        <w:t>2014.</w:t>
      </w:r>
    </w:p>
    <w:p w:rsidR="00D01D9B" w:rsidRPr="00454800" w:rsidRDefault="00D01D9B" w:rsidP="00F624CB">
      <w:pPr>
        <w:numPr>
          <w:ilvl w:val="0"/>
          <w:numId w:val="32"/>
        </w:numPr>
        <w:jc w:val="both"/>
        <w:rPr>
          <w:sz w:val="28"/>
          <w:szCs w:val="28"/>
        </w:rPr>
      </w:pPr>
      <w:r w:rsidRPr="00454800">
        <w:rPr>
          <w:rStyle w:val="72"/>
          <w:rFonts w:ascii="Times New Roman" w:hAnsi="Times New Roman"/>
          <w:b w:val="0"/>
          <w:bCs w:val="0"/>
          <w:sz w:val="28"/>
          <w:szCs w:val="28"/>
          <w:lang w:val="en-US" w:eastAsia="en-US"/>
        </w:rPr>
        <w:t>Planet</w:t>
      </w:r>
      <w:r w:rsidRPr="00454800">
        <w:rPr>
          <w:rStyle w:val="72"/>
          <w:rFonts w:ascii="Times New Roman" w:hAnsi="Times New Roman"/>
          <w:b w:val="0"/>
          <w:bCs w:val="0"/>
          <w:sz w:val="28"/>
          <w:szCs w:val="28"/>
          <w:lang w:eastAsia="en-US"/>
        </w:rPr>
        <w:t xml:space="preserve"> </w:t>
      </w:r>
      <w:r w:rsidRPr="00454800">
        <w:rPr>
          <w:rStyle w:val="72"/>
          <w:rFonts w:ascii="Times New Roman" w:hAnsi="Times New Roman"/>
          <w:b w:val="0"/>
          <w:bCs w:val="0"/>
          <w:sz w:val="28"/>
          <w:szCs w:val="28"/>
          <w:lang w:val="en-US" w:eastAsia="en-US"/>
        </w:rPr>
        <w:t>of</w:t>
      </w:r>
      <w:r w:rsidRPr="00454800">
        <w:rPr>
          <w:rStyle w:val="72"/>
          <w:rFonts w:ascii="Times New Roman" w:hAnsi="Times New Roman"/>
          <w:b w:val="0"/>
          <w:bCs w:val="0"/>
          <w:sz w:val="28"/>
          <w:szCs w:val="28"/>
          <w:lang w:eastAsia="en-US"/>
        </w:rPr>
        <w:t xml:space="preserve"> </w:t>
      </w:r>
      <w:r w:rsidRPr="00454800">
        <w:rPr>
          <w:rStyle w:val="72"/>
          <w:rFonts w:ascii="Times New Roman" w:hAnsi="Times New Roman"/>
          <w:b w:val="0"/>
          <w:bCs w:val="0"/>
          <w:sz w:val="28"/>
          <w:szCs w:val="28"/>
          <w:lang w:val="en-US" w:eastAsia="en-US"/>
        </w:rPr>
        <w:t>English</w:t>
      </w:r>
      <w:r w:rsidRPr="00454800">
        <w:rPr>
          <w:rStyle w:val="72"/>
          <w:rFonts w:ascii="Times New Roman" w:hAnsi="Times New Roman"/>
          <w:b w:val="0"/>
          <w:bCs w:val="0"/>
          <w:sz w:val="28"/>
          <w:szCs w:val="28"/>
          <w:lang w:eastAsia="en-US"/>
        </w:rPr>
        <w:t xml:space="preserve">: </w:t>
      </w:r>
      <w:r w:rsidRPr="00454800">
        <w:rPr>
          <w:rStyle w:val="72"/>
          <w:rFonts w:ascii="Times New Roman" w:hAnsi="Times New Roman"/>
          <w:b w:val="0"/>
          <w:bCs w:val="0"/>
          <w:sz w:val="28"/>
          <w:szCs w:val="28"/>
        </w:rPr>
        <w:t xml:space="preserve">электронный учебно-методический комплекс английского языка для учреждений СПО. </w:t>
      </w:r>
      <w:r w:rsidRPr="00454800">
        <w:rPr>
          <w:rStyle w:val="70"/>
          <w:rFonts w:ascii="Times New Roman" w:hAnsi="Times New Roman"/>
          <w:b w:val="0"/>
          <w:bCs w:val="0"/>
          <w:sz w:val="28"/>
          <w:szCs w:val="28"/>
        </w:rPr>
        <w:t>Безкоровайная Г.Т., Койранская Е.А., Соколова Н.И., Лаврик Г.В.</w:t>
      </w:r>
      <w:r w:rsidRPr="00454800">
        <w:rPr>
          <w:rStyle w:val="72"/>
          <w:rFonts w:ascii="Times New Roman" w:hAnsi="Times New Roman"/>
          <w:b w:val="0"/>
          <w:bCs w:val="0"/>
          <w:sz w:val="28"/>
          <w:szCs w:val="28"/>
        </w:rPr>
        <w:t xml:space="preserve"> - М., 2015.</w:t>
      </w:r>
    </w:p>
    <w:p w:rsidR="00D01D9B" w:rsidRPr="00454800" w:rsidRDefault="00D01D9B" w:rsidP="00F624CB">
      <w:pPr>
        <w:ind w:left="360"/>
        <w:jc w:val="both"/>
        <w:rPr>
          <w:sz w:val="28"/>
          <w:szCs w:val="28"/>
        </w:rPr>
      </w:pPr>
    </w:p>
    <w:p w:rsidR="00D01D9B" w:rsidRPr="00454800" w:rsidRDefault="00D01D9B" w:rsidP="00F624CB">
      <w:pPr>
        <w:ind w:left="360"/>
        <w:jc w:val="both"/>
        <w:rPr>
          <w:sz w:val="28"/>
          <w:szCs w:val="28"/>
        </w:rPr>
      </w:pPr>
      <w:r w:rsidRPr="00454800">
        <w:rPr>
          <w:b/>
          <w:sz w:val="28"/>
          <w:szCs w:val="28"/>
        </w:rPr>
        <w:t>Для преподавателей:</w:t>
      </w:r>
    </w:p>
    <w:p w:rsidR="00D01D9B" w:rsidRPr="00454800" w:rsidRDefault="00D01D9B" w:rsidP="00F624CB">
      <w:pPr>
        <w:numPr>
          <w:ilvl w:val="0"/>
          <w:numId w:val="43"/>
        </w:numPr>
        <w:jc w:val="both"/>
        <w:rPr>
          <w:sz w:val="28"/>
          <w:szCs w:val="28"/>
        </w:rPr>
      </w:pPr>
      <w:r w:rsidRPr="00454800">
        <w:rPr>
          <w:sz w:val="28"/>
          <w:szCs w:val="28"/>
        </w:rPr>
        <w:t>Федеральный закон Российской Федерации от 29 декабря 2012 г. № 273-ФЗ «Об образова</w:t>
      </w:r>
      <w:r w:rsidRPr="00454800">
        <w:rPr>
          <w:sz w:val="28"/>
          <w:szCs w:val="28"/>
        </w:rPr>
        <w:softHyphen/>
        <w:t>нии в Российской Федерации».</w:t>
      </w:r>
    </w:p>
    <w:p w:rsidR="00D01D9B" w:rsidRPr="00454800" w:rsidRDefault="00D01D9B" w:rsidP="00F624CB">
      <w:pPr>
        <w:numPr>
          <w:ilvl w:val="0"/>
          <w:numId w:val="43"/>
        </w:numPr>
        <w:jc w:val="both"/>
        <w:rPr>
          <w:sz w:val="28"/>
          <w:szCs w:val="28"/>
        </w:rPr>
      </w:pPr>
      <w:r w:rsidRPr="00454800">
        <w:rPr>
          <w:sz w:val="28"/>
          <w:szCs w:val="28"/>
        </w:rPr>
        <w:t>Приказ Минобрнауки России от 17 мая 2012 г. № 413 «Об утверждении федерального го</w:t>
      </w:r>
      <w:r w:rsidRPr="00454800">
        <w:rPr>
          <w:sz w:val="28"/>
          <w:szCs w:val="28"/>
        </w:rPr>
        <w:softHyphen/>
        <w:t>сударственного образовательного стандарта среднего (полного) общего образования».</w:t>
      </w:r>
    </w:p>
    <w:p w:rsidR="00D01D9B" w:rsidRPr="00454800" w:rsidRDefault="00D01D9B" w:rsidP="00F624CB">
      <w:pPr>
        <w:numPr>
          <w:ilvl w:val="0"/>
          <w:numId w:val="43"/>
        </w:numPr>
        <w:jc w:val="both"/>
        <w:rPr>
          <w:sz w:val="28"/>
          <w:szCs w:val="28"/>
        </w:rPr>
      </w:pPr>
      <w:r w:rsidRPr="00454800">
        <w:rPr>
          <w:sz w:val="28"/>
          <w:szCs w:val="28"/>
        </w:rPr>
        <w:t>Приказ Минобрнауки России от 29 декабря 2014 г. № 1645 «О внесении изменений в приказ Министерства образования и науки Российской Федерации от 17 мая 2012 г. № 413 “Об утверждении федерального государственного образовательного стандарта среднего (полного) общего образования”».</w:t>
      </w:r>
    </w:p>
    <w:p w:rsidR="00D01D9B" w:rsidRPr="00454800" w:rsidRDefault="00D01D9B" w:rsidP="00F624CB">
      <w:pPr>
        <w:numPr>
          <w:ilvl w:val="0"/>
          <w:numId w:val="43"/>
        </w:numPr>
        <w:jc w:val="both"/>
        <w:rPr>
          <w:sz w:val="28"/>
          <w:szCs w:val="28"/>
        </w:rPr>
      </w:pPr>
      <w:r w:rsidRPr="00454800">
        <w:rPr>
          <w:sz w:val="28"/>
          <w:szCs w:val="28"/>
        </w:rPr>
        <w:t>Грамматика современного английского языка) / под ред. А.В.Зеленщикова, Е.С.Петровой. – СПб.: Филологический факультет СПбГУ; М.: Издательский центр «Академия», 2003.</w:t>
      </w:r>
    </w:p>
    <w:p w:rsidR="00D01D9B" w:rsidRPr="00454800" w:rsidRDefault="00D01D9B" w:rsidP="00F624CB">
      <w:pPr>
        <w:numPr>
          <w:ilvl w:val="0"/>
          <w:numId w:val="43"/>
        </w:numPr>
        <w:jc w:val="both"/>
        <w:rPr>
          <w:sz w:val="28"/>
          <w:szCs w:val="28"/>
        </w:rPr>
      </w:pPr>
      <w:r w:rsidRPr="00454800">
        <w:rPr>
          <w:i/>
          <w:sz w:val="28"/>
          <w:szCs w:val="28"/>
        </w:rPr>
        <w:t>Макнамара Т.</w:t>
      </w:r>
      <w:r w:rsidRPr="00454800">
        <w:rPr>
          <w:sz w:val="28"/>
          <w:szCs w:val="28"/>
        </w:rPr>
        <w:t xml:space="preserve"> Языковое тестирование. – М.: </w:t>
      </w:r>
      <w:r w:rsidRPr="00454800">
        <w:rPr>
          <w:sz w:val="28"/>
          <w:szCs w:val="28"/>
          <w:lang w:val="en-US"/>
        </w:rPr>
        <w:t>RELOD</w:t>
      </w:r>
      <w:r w:rsidRPr="00454800">
        <w:rPr>
          <w:sz w:val="28"/>
          <w:szCs w:val="28"/>
        </w:rPr>
        <w:t>, 2005.</w:t>
      </w:r>
    </w:p>
    <w:p w:rsidR="00D01D9B" w:rsidRPr="00454800" w:rsidRDefault="00D01D9B" w:rsidP="00F624CB">
      <w:pPr>
        <w:numPr>
          <w:ilvl w:val="0"/>
          <w:numId w:val="43"/>
        </w:numPr>
        <w:jc w:val="both"/>
        <w:rPr>
          <w:sz w:val="28"/>
          <w:szCs w:val="28"/>
        </w:rPr>
      </w:pPr>
      <w:r w:rsidRPr="00454800">
        <w:rPr>
          <w:i/>
          <w:sz w:val="28"/>
          <w:szCs w:val="28"/>
        </w:rPr>
        <w:t>Колесникова И.Л.</w:t>
      </w:r>
      <w:r w:rsidRPr="00454800">
        <w:rPr>
          <w:sz w:val="28"/>
          <w:szCs w:val="28"/>
        </w:rPr>
        <w:t xml:space="preserve">, </w:t>
      </w:r>
      <w:r w:rsidRPr="00454800">
        <w:rPr>
          <w:i/>
          <w:sz w:val="28"/>
          <w:szCs w:val="28"/>
        </w:rPr>
        <w:t>Долгина О.А.</w:t>
      </w:r>
      <w:r w:rsidRPr="00454800">
        <w:rPr>
          <w:sz w:val="28"/>
          <w:szCs w:val="28"/>
        </w:rPr>
        <w:t xml:space="preserve"> Англо-русский терминологический справочник по методике преподавания иностранных языков. – СПб., 2001.</w:t>
      </w:r>
    </w:p>
    <w:p w:rsidR="00D01D9B" w:rsidRPr="00454800" w:rsidRDefault="00D01D9B" w:rsidP="00F624CB">
      <w:pPr>
        <w:ind w:left="540" w:hanging="360"/>
        <w:jc w:val="both"/>
        <w:rPr>
          <w:sz w:val="28"/>
          <w:szCs w:val="28"/>
          <w:lang w:val="en-US"/>
        </w:rPr>
      </w:pPr>
      <w:r w:rsidRPr="00454800">
        <w:rPr>
          <w:b/>
          <w:bCs/>
          <w:sz w:val="28"/>
          <w:szCs w:val="28"/>
        </w:rPr>
        <w:t>Интернет</w:t>
      </w:r>
      <w:r w:rsidRPr="00454800">
        <w:rPr>
          <w:b/>
          <w:bCs/>
          <w:sz w:val="28"/>
          <w:szCs w:val="28"/>
          <w:lang w:val="en-US"/>
        </w:rPr>
        <w:t>-</w:t>
      </w:r>
      <w:r w:rsidRPr="00454800">
        <w:rPr>
          <w:b/>
          <w:bCs/>
          <w:sz w:val="28"/>
          <w:szCs w:val="28"/>
        </w:rPr>
        <w:t>ресурсы</w:t>
      </w:r>
    </w:p>
    <w:p w:rsidR="00D01D9B" w:rsidRPr="00454800" w:rsidRDefault="00D01D9B" w:rsidP="00F624CB">
      <w:pPr>
        <w:ind w:left="540" w:hanging="360"/>
        <w:jc w:val="both"/>
        <w:rPr>
          <w:sz w:val="28"/>
          <w:szCs w:val="28"/>
          <w:lang w:val="en-US"/>
        </w:rPr>
      </w:pPr>
      <w:r w:rsidRPr="00454800">
        <w:rPr>
          <w:sz w:val="28"/>
          <w:szCs w:val="28"/>
          <w:lang w:val="en-US"/>
        </w:rPr>
        <w:t>1..www.esl – lab.com.</w:t>
      </w:r>
    </w:p>
    <w:p w:rsidR="00D01D9B" w:rsidRPr="00454800" w:rsidRDefault="00D01D9B" w:rsidP="00F624CB">
      <w:pPr>
        <w:jc w:val="both"/>
        <w:rPr>
          <w:sz w:val="28"/>
          <w:szCs w:val="28"/>
          <w:lang w:val="en-US"/>
        </w:rPr>
      </w:pPr>
      <w:r w:rsidRPr="00454800">
        <w:rPr>
          <w:sz w:val="28"/>
          <w:szCs w:val="28"/>
          <w:lang w:val="en-US"/>
        </w:rPr>
        <w:t xml:space="preserve">  2.www.voanews.com.</w:t>
      </w:r>
    </w:p>
    <w:p w:rsidR="00D01D9B" w:rsidRPr="00454800" w:rsidRDefault="00D01D9B" w:rsidP="00F624CB">
      <w:pPr>
        <w:ind w:left="540" w:hanging="360"/>
        <w:jc w:val="both"/>
        <w:rPr>
          <w:sz w:val="28"/>
          <w:szCs w:val="28"/>
          <w:lang w:val="en-US"/>
        </w:rPr>
      </w:pPr>
      <w:r w:rsidRPr="00454800">
        <w:rPr>
          <w:sz w:val="28"/>
          <w:szCs w:val="28"/>
          <w:lang w:val="en-US"/>
        </w:rPr>
        <w:t>3.www.englishatschool.ru</w:t>
      </w:r>
    </w:p>
    <w:p w:rsidR="00D01D9B" w:rsidRPr="00454800" w:rsidRDefault="00D01D9B" w:rsidP="00F624CB">
      <w:pPr>
        <w:jc w:val="both"/>
        <w:rPr>
          <w:sz w:val="28"/>
          <w:szCs w:val="28"/>
          <w:lang w:val="en-US"/>
        </w:rPr>
      </w:pPr>
      <w:r w:rsidRPr="00454800">
        <w:rPr>
          <w:sz w:val="28"/>
          <w:szCs w:val="28"/>
          <w:lang w:val="en-US"/>
        </w:rPr>
        <w:t xml:space="preserve">  4.www.iqlib.ru</w:t>
      </w:r>
    </w:p>
    <w:p w:rsidR="00D01D9B" w:rsidRPr="00454800" w:rsidRDefault="00D01D9B" w:rsidP="00F624CB">
      <w:pPr>
        <w:ind w:left="540" w:hanging="360"/>
        <w:jc w:val="both"/>
        <w:rPr>
          <w:sz w:val="28"/>
          <w:szCs w:val="28"/>
          <w:lang w:val="en-US"/>
        </w:rPr>
      </w:pPr>
      <w:r w:rsidRPr="00454800">
        <w:rPr>
          <w:sz w:val="28"/>
          <w:szCs w:val="28"/>
          <w:lang w:val="en-US"/>
        </w:rPr>
        <w:t>5.www.macmillan.ru</w:t>
      </w:r>
    </w:p>
    <w:p w:rsidR="00D01D9B" w:rsidRPr="00454800" w:rsidRDefault="00D01D9B" w:rsidP="00F624CB">
      <w:pPr>
        <w:jc w:val="both"/>
        <w:rPr>
          <w:sz w:val="28"/>
          <w:szCs w:val="28"/>
        </w:rPr>
      </w:pPr>
      <w:r w:rsidRPr="00454800">
        <w:rPr>
          <w:sz w:val="28"/>
          <w:szCs w:val="28"/>
          <w:lang w:val="en-US"/>
        </w:rPr>
        <w:t xml:space="preserve">  </w:t>
      </w:r>
      <w:r w:rsidRPr="00454800">
        <w:rPr>
          <w:sz w:val="28"/>
          <w:szCs w:val="28"/>
        </w:rPr>
        <w:t>6.</w:t>
      </w:r>
      <w:r w:rsidRPr="00454800">
        <w:rPr>
          <w:sz w:val="28"/>
          <w:szCs w:val="28"/>
          <w:lang w:val="en-US"/>
        </w:rPr>
        <w:t>www</w:t>
      </w:r>
      <w:r w:rsidRPr="00454800">
        <w:rPr>
          <w:sz w:val="28"/>
          <w:szCs w:val="28"/>
        </w:rPr>
        <w:t>.</w:t>
      </w:r>
      <w:r w:rsidRPr="00454800">
        <w:rPr>
          <w:sz w:val="28"/>
          <w:szCs w:val="28"/>
          <w:lang w:val="en-US"/>
        </w:rPr>
        <w:t>pedsovet</w:t>
      </w:r>
      <w:r w:rsidRPr="00454800">
        <w:rPr>
          <w:sz w:val="28"/>
          <w:szCs w:val="28"/>
        </w:rPr>
        <w:t>.</w:t>
      </w:r>
      <w:r w:rsidRPr="00454800">
        <w:rPr>
          <w:sz w:val="28"/>
          <w:szCs w:val="28"/>
          <w:lang w:val="en-US"/>
        </w:rPr>
        <w:t>ru</w:t>
      </w:r>
    </w:p>
    <w:p w:rsidR="00D01D9B" w:rsidRPr="00454800" w:rsidRDefault="00D01D9B" w:rsidP="00F624CB">
      <w:pPr>
        <w:ind w:left="540" w:hanging="360"/>
        <w:jc w:val="both"/>
        <w:rPr>
          <w:sz w:val="28"/>
          <w:szCs w:val="28"/>
        </w:rPr>
      </w:pPr>
      <w:r w:rsidRPr="00454800">
        <w:rPr>
          <w:sz w:val="28"/>
          <w:szCs w:val="28"/>
        </w:rPr>
        <w:t>7.Сайт «Сеть творческих учителей»</w:t>
      </w:r>
    </w:p>
    <w:p w:rsidR="00D01D9B" w:rsidRPr="0016729A" w:rsidRDefault="00D01D9B" w:rsidP="00F42309">
      <w:pPr>
        <w:jc w:val="both"/>
        <w:rPr>
          <w:b/>
          <w:caps/>
          <w:sz w:val="28"/>
          <w:szCs w:val="28"/>
        </w:rPr>
      </w:pPr>
      <w:r w:rsidRPr="0016729A">
        <w:rPr>
          <w:b/>
          <w:sz w:val="28"/>
          <w:szCs w:val="28"/>
        </w:rPr>
        <w:br w:type="page"/>
      </w:r>
      <w:r w:rsidRPr="0016729A">
        <w:rPr>
          <w:b/>
          <w:caps/>
          <w:sz w:val="28"/>
          <w:szCs w:val="28"/>
        </w:rPr>
        <w:t>4. Контроль и оценка результатов освоения УЧЕБНОЙ Дисциплины</w:t>
      </w:r>
    </w:p>
    <w:p w:rsidR="00D01D9B" w:rsidRPr="0016729A" w:rsidRDefault="00D01D9B" w:rsidP="00F42309">
      <w:pPr>
        <w:widowControl w:val="0"/>
        <w:suppressAutoHyphens/>
        <w:jc w:val="both"/>
        <w:rPr>
          <w:sz w:val="28"/>
          <w:szCs w:val="28"/>
        </w:rPr>
      </w:pPr>
      <w:r w:rsidRPr="0016729A">
        <w:rPr>
          <w:sz w:val="28"/>
          <w:szCs w:val="28"/>
        </w:rPr>
        <w:t>Образовательное учреждение, реализующее подготовку по учебной дисциплине «АНГЛИЙСКИЙ ЯЗЫК», обеспечивает организацию и проведение промежуточной аттестации и текущего контроля индивидуальных образовательных достижений – демонстрируемых обучающимися, умений и знаний; участвует в создании «портфолио» учащегося.</w:t>
      </w:r>
    </w:p>
    <w:p w:rsidR="00D01D9B" w:rsidRPr="0016729A" w:rsidRDefault="00D01D9B" w:rsidP="00F4230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567"/>
        <w:jc w:val="both"/>
        <w:outlineLvl w:val="0"/>
        <w:rPr>
          <w:sz w:val="28"/>
          <w:szCs w:val="28"/>
        </w:rPr>
      </w:pPr>
      <w:r w:rsidRPr="0016729A">
        <w:rPr>
          <w:sz w:val="28"/>
          <w:szCs w:val="28"/>
        </w:rPr>
        <w:t xml:space="preserve">Формы и методы текущего контроля по учебной дисциплине самостоятельно разрабатываются образовательным учреждением и доводятся до сведения обучающихся в начале обучения. </w:t>
      </w:r>
    </w:p>
    <w:p w:rsidR="00D01D9B" w:rsidRPr="0016729A" w:rsidRDefault="00D01D9B" w:rsidP="00F4230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567"/>
        <w:jc w:val="both"/>
        <w:outlineLvl w:val="0"/>
        <w:rPr>
          <w:sz w:val="28"/>
          <w:szCs w:val="28"/>
        </w:rPr>
      </w:pPr>
      <w:r w:rsidRPr="0016729A">
        <w:rPr>
          <w:sz w:val="28"/>
          <w:szCs w:val="28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 контрольных работ, тестирования, письменных  и самостоятельных  работ, а также выполнения обучающимися индивидуальных заданий.</w:t>
      </w:r>
    </w:p>
    <w:p w:rsidR="00D01D9B" w:rsidRPr="0016729A" w:rsidRDefault="00D01D9B" w:rsidP="00F42309">
      <w:pPr>
        <w:widowControl w:val="0"/>
        <w:suppressAutoHyphens/>
        <w:ind w:firstLine="567"/>
        <w:jc w:val="both"/>
        <w:rPr>
          <w:sz w:val="28"/>
          <w:szCs w:val="28"/>
        </w:rPr>
      </w:pPr>
      <w:r w:rsidRPr="0016729A">
        <w:rPr>
          <w:sz w:val="28"/>
          <w:szCs w:val="28"/>
        </w:rPr>
        <w:t>Для текущего контроля образовательным учреждением создаются педагогические контрольно-измерительные средства,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D01D9B" w:rsidRPr="0016729A" w:rsidRDefault="00D01D9B" w:rsidP="00F42309">
      <w:pPr>
        <w:pStyle w:val="BodyText"/>
        <w:spacing w:after="0"/>
        <w:ind w:firstLine="709"/>
        <w:jc w:val="both"/>
        <w:rPr>
          <w:sz w:val="28"/>
          <w:szCs w:val="28"/>
        </w:rPr>
      </w:pPr>
      <w:r w:rsidRPr="0016729A">
        <w:rPr>
          <w:sz w:val="28"/>
          <w:szCs w:val="28"/>
        </w:rPr>
        <w:t>Завершается изучение  учебной дисциплины «АНГЛИЙСКИЙ ЯЗЫК» итоговым контролем.</w:t>
      </w:r>
    </w:p>
    <w:p w:rsidR="00D01D9B" w:rsidRPr="0016729A" w:rsidRDefault="00D01D9B" w:rsidP="00F42309">
      <w:pPr>
        <w:ind w:firstLine="720"/>
        <w:jc w:val="both"/>
        <w:rPr>
          <w:b/>
          <w:bCs/>
          <w:sz w:val="28"/>
          <w:szCs w:val="28"/>
        </w:rPr>
      </w:pPr>
      <w:r w:rsidRPr="0016729A">
        <w:rPr>
          <w:sz w:val="28"/>
          <w:szCs w:val="28"/>
        </w:rPr>
        <w:t>Итоговый контроль по результатам освоения обучающимися  программы среднего (полного) общего образования, реализуемой  в пределах ОПОП НПО с учетом профиля получаемого профессионального образования, проводится в форме   зачета.</w:t>
      </w:r>
    </w:p>
    <w:p w:rsidR="00D01D9B" w:rsidRPr="0016729A" w:rsidRDefault="00D01D9B" w:rsidP="00F42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74"/>
        <w:gridCol w:w="4615"/>
      </w:tblGrid>
      <w:tr w:rsidR="00D01D9B" w:rsidRPr="0016729A" w:rsidTr="006B17A8">
        <w:tc>
          <w:tcPr>
            <w:tcW w:w="5274" w:type="dxa"/>
            <w:vAlign w:val="center"/>
          </w:tcPr>
          <w:p w:rsidR="00D01D9B" w:rsidRPr="0016729A" w:rsidRDefault="00D01D9B" w:rsidP="00F42309">
            <w:pPr>
              <w:jc w:val="both"/>
              <w:rPr>
                <w:b/>
                <w:bCs/>
                <w:sz w:val="28"/>
                <w:szCs w:val="28"/>
              </w:rPr>
            </w:pPr>
            <w:r w:rsidRPr="0016729A"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D01D9B" w:rsidRPr="0016729A" w:rsidRDefault="00D01D9B" w:rsidP="00F42309">
            <w:pPr>
              <w:jc w:val="both"/>
              <w:rPr>
                <w:b/>
                <w:bCs/>
                <w:sz w:val="28"/>
                <w:szCs w:val="28"/>
              </w:rPr>
            </w:pPr>
            <w:r w:rsidRPr="0016729A"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615" w:type="dxa"/>
            <w:vAlign w:val="center"/>
          </w:tcPr>
          <w:p w:rsidR="00D01D9B" w:rsidRPr="0016729A" w:rsidRDefault="00D01D9B" w:rsidP="00F42309">
            <w:pPr>
              <w:jc w:val="both"/>
              <w:rPr>
                <w:b/>
                <w:bCs/>
                <w:sz w:val="28"/>
                <w:szCs w:val="28"/>
              </w:rPr>
            </w:pPr>
            <w:r w:rsidRPr="0016729A">
              <w:rPr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D01D9B" w:rsidRPr="0016729A" w:rsidTr="006B17A8">
        <w:trPr>
          <w:trHeight w:val="2320"/>
        </w:trPr>
        <w:tc>
          <w:tcPr>
            <w:tcW w:w="5274" w:type="dxa"/>
          </w:tcPr>
          <w:p w:rsidR="00D01D9B" w:rsidRPr="0016729A" w:rsidRDefault="00D01D9B" w:rsidP="00F42309">
            <w:pPr>
              <w:pStyle w:val="BodyTextIndent"/>
              <w:spacing w:after="0"/>
              <w:jc w:val="both"/>
              <w:rPr>
                <w:b/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 xml:space="preserve">В результате изучения учебной дисциплины «Английский язык» обучающийся должен </w:t>
            </w:r>
            <w:r w:rsidRPr="0016729A">
              <w:rPr>
                <w:b/>
                <w:sz w:val="28"/>
                <w:szCs w:val="28"/>
              </w:rPr>
              <w:t>знать/понимать:</w:t>
            </w:r>
          </w:p>
          <w:p w:rsidR="00D01D9B" w:rsidRPr="0016729A" w:rsidRDefault="00D01D9B" w:rsidP="00F42309">
            <w:pPr>
              <w:ind w:firstLine="709"/>
              <w:jc w:val="both"/>
              <w:rPr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>– значения новых лексических единиц, связанных с тематикой данного этапа и с соответствующими ситуациями общения;</w:t>
            </w:r>
          </w:p>
          <w:p w:rsidR="00D01D9B" w:rsidRPr="0016729A" w:rsidRDefault="00D01D9B" w:rsidP="00F42309">
            <w:pPr>
              <w:ind w:firstLine="709"/>
              <w:jc w:val="both"/>
              <w:rPr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>– языковой материал:</w:t>
            </w:r>
            <w:r w:rsidRPr="0016729A">
              <w:rPr>
                <w:b/>
                <w:sz w:val="28"/>
                <w:szCs w:val="28"/>
              </w:rPr>
              <w:t xml:space="preserve"> </w:t>
            </w:r>
            <w:r w:rsidRPr="0016729A">
              <w:rPr>
                <w:sz w:val="28"/>
                <w:szCs w:val="28"/>
              </w:rPr>
              <w:t>идиоматические выражения, оценочную лексику, единицы речевого этикета, перечисленные в разделе «Языковой материал» и обслуживающие ситуации общения в рамках изучаемых тем;</w:t>
            </w:r>
          </w:p>
          <w:p w:rsidR="00D01D9B" w:rsidRPr="0016729A" w:rsidRDefault="00D01D9B" w:rsidP="00F42309">
            <w:pPr>
              <w:ind w:firstLine="709"/>
              <w:jc w:val="both"/>
              <w:rPr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>– новые значения изученных глагольных форм (видо-временных, неличных), средства и способы выражения модальности; условия, предположения, причины, следствия, побуждения к действию;</w:t>
            </w:r>
          </w:p>
          <w:p w:rsidR="00D01D9B" w:rsidRPr="0016729A" w:rsidRDefault="00D01D9B" w:rsidP="00F42309">
            <w:pPr>
              <w:ind w:firstLine="709"/>
              <w:jc w:val="both"/>
              <w:rPr>
                <w:i/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>– лингвострановедческую, страноведческую и социокультурную информацию, расширенную за счет новой тематики и проблематики речевого общения;</w:t>
            </w:r>
          </w:p>
          <w:p w:rsidR="00D01D9B" w:rsidRPr="0016729A" w:rsidRDefault="00D01D9B" w:rsidP="00F42309">
            <w:pPr>
              <w:ind w:firstLine="709"/>
              <w:jc w:val="both"/>
              <w:rPr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>– тексты, построенные на языковом материале повседневного и профессионального общения, в том числе инструкции и нормативные документы по профессиям и специальностям СПО;</w:t>
            </w:r>
          </w:p>
          <w:p w:rsidR="00D01D9B" w:rsidRPr="0016729A" w:rsidRDefault="00D01D9B" w:rsidP="00F42309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16729A">
              <w:rPr>
                <w:b/>
                <w:sz w:val="28"/>
                <w:szCs w:val="28"/>
              </w:rPr>
              <w:t>уметь:</w:t>
            </w:r>
          </w:p>
          <w:p w:rsidR="00D01D9B" w:rsidRPr="0016729A" w:rsidRDefault="00D01D9B" w:rsidP="00F42309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16729A">
              <w:rPr>
                <w:sz w:val="28"/>
                <w:szCs w:val="28"/>
                <w:u w:val="single"/>
              </w:rPr>
              <w:t>говорение</w:t>
            </w:r>
          </w:p>
          <w:p w:rsidR="00D01D9B" w:rsidRPr="0016729A" w:rsidRDefault="00D01D9B" w:rsidP="00F42309">
            <w:pPr>
              <w:ind w:firstLine="709"/>
              <w:jc w:val="both"/>
              <w:rPr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>– вести диалог (диалог–расспрос, диалог–обмен мнениями/суждениями, диалог–побуждение к действию, этикетный диалог и их комбинации) в ситуациях официального и неофициального общения в бытовой, социокультурной и учебно-трудовой сферах, используя аргументацию, эмоционально-оценочные средства;</w:t>
            </w:r>
          </w:p>
          <w:p w:rsidR="00D01D9B" w:rsidRPr="0016729A" w:rsidRDefault="00D01D9B" w:rsidP="00F42309">
            <w:pPr>
              <w:ind w:firstLine="709"/>
              <w:jc w:val="both"/>
              <w:rPr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>– рассказывать, рассуждать в связи с изученной тематикой, проблематикой прочитанных/прослушанных текстов; описывать события, излагать факты, делать сообщения;</w:t>
            </w:r>
          </w:p>
          <w:p w:rsidR="00D01D9B" w:rsidRPr="0016729A" w:rsidRDefault="00D01D9B" w:rsidP="00F42309">
            <w:pPr>
              <w:ind w:firstLine="709"/>
              <w:jc w:val="both"/>
              <w:rPr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>– создавать словесный социокультурный портрет своей страны и страны/стран изучаемого языка на основе разнообразной страноведческой и культуроведческой информации</w:t>
            </w:r>
          </w:p>
          <w:p w:rsidR="00D01D9B" w:rsidRPr="0016729A" w:rsidRDefault="00D01D9B" w:rsidP="00F42309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16729A">
              <w:rPr>
                <w:sz w:val="28"/>
                <w:szCs w:val="28"/>
                <w:u w:val="single"/>
              </w:rPr>
              <w:t>аудирование</w:t>
            </w:r>
          </w:p>
          <w:p w:rsidR="00D01D9B" w:rsidRPr="0016729A" w:rsidRDefault="00D01D9B" w:rsidP="00F42309">
            <w:pPr>
              <w:ind w:firstLine="709"/>
              <w:jc w:val="both"/>
              <w:rPr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>– понимать относительно полно (общий смысл) высказывания на изучаемом иностранном языке в различных ситуациях общения;</w:t>
            </w:r>
          </w:p>
          <w:p w:rsidR="00D01D9B" w:rsidRPr="0016729A" w:rsidRDefault="00D01D9B" w:rsidP="00F42309">
            <w:pPr>
              <w:ind w:firstLine="709"/>
              <w:jc w:val="both"/>
              <w:rPr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>– понимать основное содержание аутентичных аудио- или видеотекстов познавательного характера на темы, предлагаемые в рамках курса, выборочно извлекать из них необходимую информацию;</w:t>
            </w:r>
          </w:p>
          <w:p w:rsidR="00D01D9B" w:rsidRPr="0016729A" w:rsidRDefault="00D01D9B" w:rsidP="00F42309">
            <w:pPr>
              <w:ind w:firstLine="709"/>
              <w:jc w:val="both"/>
              <w:rPr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>– оценивать важность/новизну информации, определять свое отношение к ней:</w:t>
            </w:r>
          </w:p>
          <w:p w:rsidR="00D01D9B" w:rsidRPr="0016729A" w:rsidRDefault="00D01D9B" w:rsidP="00F42309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16729A">
              <w:rPr>
                <w:sz w:val="28"/>
                <w:szCs w:val="28"/>
                <w:u w:val="single"/>
              </w:rPr>
              <w:t>чтение</w:t>
            </w:r>
          </w:p>
          <w:p w:rsidR="00D01D9B" w:rsidRPr="0016729A" w:rsidRDefault="00D01D9B" w:rsidP="00F42309">
            <w:pPr>
              <w:ind w:firstLine="709"/>
              <w:jc w:val="both"/>
              <w:rPr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>– читать аутентичные тексты разных стилей (публицистические, художественные, научно-популярные и технические), используя основные виды чтения (ознакомительное, изучающее, просмотровое/поисковое) в зависимости от коммуникативной задачи;</w:t>
            </w:r>
          </w:p>
          <w:p w:rsidR="00D01D9B" w:rsidRPr="0016729A" w:rsidRDefault="00D01D9B" w:rsidP="00F42309">
            <w:pPr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16729A">
              <w:rPr>
                <w:sz w:val="28"/>
                <w:szCs w:val="28"/>
                <w:u w:val="single"/>
              </w:rPr>
              <w:t>письменная речь</w:t>
            </w:r>
          </w:p>
          <w:p w:rsidR="00D01D9B" w:rsidRPr="0016729A" w:rsidRDefault="00D01D9B" w:rsidP="00F42309">
            <w:pPr>
              <w:ind w:firstLine="709"/>
              <w:jc w:val="both"/>
              <w:rPr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>– описывать явления, события, излагать факты в письме личного и делового характера;</w:t>
            </w:r>
          </w:p>
          <w:p w:rsidR="00D01D9B" w:rsidRPr="0016729A" w:rsidRDefault="00D01D9B" w:rsidP="00F42309">
            <w:pPr>
              <w:ind w:firstLine="709"/>
              <w:jc w:val="both"/>
              <w:rPr>
                <w:sz w:val="28"/>
                <w:szCs w:val="28"/>
              </w:rPr>
            </w:pPr>
            <w:r w:rsidRPr="0016729A">
              <w:rPr>
                <w:sz w:val="28"/>
                <w:szCs w:val="28"/>
              </w:rPr>
              <w:t>– заполнять различные виды анкет, сообщать сведения о себе в форме, принятой в стране/странах изучаемого языка;</w:t>
            </w:r>
          </w:p>
        </w:tc>
        <w:tc>
          <w:tcPr>
            <w:tcW w:w="4615" w:type="dxa"/>
          </w:tcPr>
          <w:p w:rsidR="00D01D9B" w:rsidRPr="0016729A" w:rsidRDefault="00D01D9B" w:rsidP="00F42309">
            <w:pPr>
              <w:pStyle w:val="31"/>
              <w:spacing w:after="0"/>
              <w:jc w:val="both"/>
              <w:rPr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  <w:r w:rsidRPr="0016729A">
              <w:rPr>
                <w:bCs/>
                <w:sz w:val="28"/>
                <w:szCs w:val="28"/>
              </w:rPr>
              <w:t>Контроль чтения, говорения, аудирования, письма.</w:t>
            </w: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  <w:r w:rsidRPr="0016729A">
              <w:rPr>
                <w:bCs/>
                <w:sz w:val="28"/>
                <w:szCs w:val="28"/>
              </w:rPr>
              <w:t>Тестирование</w:t>
            </w: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  <w:r w:rsidRPr="0016729A">
              <w:rPr>
                <w:bCs/>
                <w:sz w:val="28"/>
                <w:szCs w:val="28"/>
              </w:rPr>
              <w:t>Контроль чтения, говорения, аудирования, письма.</w:t>
            </w: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  <w:r w:rsidRPr="0016729A">
              <w:rPr>
                <w:bCs/>
                <w:sz w:val="28"/>
                <w:szCs w:val="28"/>
              </w:rPr>
              <w:t>Тестирование</w:t>
            </w: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  <w:r w:rsidRPr="0016729A">
              <w:rPr>
                <w:bCs/>
                <w:sz w:val="28"/>
                <w:szCs w:val="28"/>
              </w:rPr>
              <w:t>Контроль чтения, говорения, аудирования, письма.</w:t>
            </w: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  <w:r w:rsidRPr="0016729A">
              <w:rPr>
                <w:bCs/>
                <w:sz w:val="28"/>
                <w:szCs w:val="28"/>
              </w:rPr>
              <w:t>Тестирование</w:t>
            </w: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  <w:r w:rsidRPr="0016729A">
              <w:rPr>
                <w:bCs/>
                <w:sz w:val="28"/>
                <w:szCs w:val="28"/>
              </w:rPr>
              <w:t>Контроль чтения, говорения, аудирования, письма.</w:t>
            </w: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</w:p>
          <w:p w:rsidR="00D01D9B" w:rsidRPr="0016729A" w:rsidRDefault="00D01D9B" w:rsidP="00F42309">
            <w:pPr>
              <w:pStyle w:val="31"/>
              <w:spacing w:after="0"/>
              <w:jc w:val="both"/>
              <w:rPr>
                <w:bCs/>
                <w:sz w:val="28"/>
                <w:szCs w:val="28"/>
              </w:rPr>
            </w:pPr>
            <w:r w:rsidRPr="0016729A">
              <w:rPr>
                <w:bCs/>
                <w:sz w:val="28"/>
                <w:szCs w:val="28"/>
              </w:rPr>
              <w:t>Тестирование</w:t>
            </w:r>
          </w:p>
        </w:tc>
      </w:tr>
    </w:tbl>
    <w:p w:rsidR="00D01D9B" w:rsidRPr="0016729A" w:rsidRDefault="00D01D9B" w:rsidP="00D119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D01D9B" w:rsidRPr="0016729A" w:rsidSect="00C0491A">
          <w:pgSz w:w="11907" w:h="16840"/>
          <w:pgMar w:top="1134" w:right="851" w:bottom="992" w:left="851" w:header="709" w:footer="709" w:gutter="0"/>
          <w:pgNumType w:start="2"/>
          <w:cols w:space="720"/>
        </w:sectPr>
      </w:pPr>
    </w:p>
    <w:p w:rsidR="00D01D9B" w:rsidRPr="0016729A" w:rsidRDefault="00D01D9B" w:rsidP="00463E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D01D9B" w:rsidRPr="0016729A" w:rsidSect="00C0491A">
          <w:pgSz w:w="11907" w:h="16840"/>
          <w:pgMar w:top="1134" w:right="851" w:bottom="992" w:left="851" w:header="709" w:footer="709" w:gutter="0"/>
          <w:cols w:space="720"/>
        </w:sectPr>
      </w:pPr>
    </w:p>
    <w:p w:rsidR="00D01D9B" w:rsidRPr="0016729A" w:rsidRDefault="00D01D9B" w:rsidP="00E124B4">
      <w:pPr>
        <w:rPr>
          <w:b/>
          <w:sz w:val="28"/>
          <w:szCs w:val="28"/>
        </w:rPr>
      </w:pPr>
      <w:r w:rsidRPr="0016729A">
        <w:rPr>
          <w:b/>
          <w:sz w:val="28"/>
          <w:szCs w:val="28"/>
        </w:rPr>
        <w:t>Лист регистрации  дополнений и изменений в рабочей программе учебной дисциплины «Иностранный язык»</w:t>
      </w:r>
    </w:p>
    <w:p w:rsidR="00D01D9B" w:rsidRPr="0016729A" w:rsidRDefault="00D01D9B" w:rsidP="00E55FA9">
      <w:pPr>
        <w:rPr>
          <w:sz w:val="28"/>
          <w:szCs w:val="28"/>
        </w:rPr>
      </w:pPr>
      <w:r w:rsidRPr="0016729A">
        <w:rPr>
          <w:b/>
          <w:sz w:val="28"/>
          <w:szCs w:val="28"/>
        </w:rPr>
        <w:t xml:space="preserve">профессии </w:t>
      </w:r>
      <w:r w:rsidRPr="0016729A">
        <w:rPr>
          <w:sz w:val="28"/>
          <w:szCs w:val="28"/>
        </w:rPr>
        <w:t>35.01.13 Тракторист-машинист сельскохозяйственного производства</w:t>
      </w:r>
    </w:p>
    <w:tbl>
      <w:tblPr>
        <w:tblW w:w="10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6"/>
        <w:gridCol w:w="1109"/>
        <w:gridCol w:w="1114"/>
        <w:gridCol w:w="2879"/>
        <w:gridCol w:w="4041"/>
      </w:tblGrid>
      <w:tr w:rsidR="00D01D9B" w:rsidRPr="0016729A" w:rsidTr="00F624CB">
        <w:trPr>
          <w:trHeight w:val="450"/>
        </w:trPr>
        <w:tc>
          <w:tcPr>
            <w:tcW w:w="1216" w:type="dxa"/>
            <w:vMerge w:val="restart"/>
          </w:tcPr>
          <w:p w:rsidR="00D01D9B" w:rsidRPr="0016729A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729A">
              <w:rPr>
                <w:sz w:val="20"/>
                <w:szCs w:val="20"/>
              </w:rPr>
              <w:t>№</w:t>
            </w:r>
          </w:p>
          <w:p w:rsidR="00D01D9B" w:rsidRPr="0016729A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729A">
              <w:rPr>
                <w:sz w:val="20"/>
                <w:szCs w:val="20"/>
              </w:rPr>
              <w:t>изменения</w:t>
            </w:r>
          </w:p>
        </w:tc>
        <w:tc>
          <w:tcPr>
            <w:tcW w:w="2223" w:type="dxa"/>
            <w:gridSpan w:val="2"/>
          </w:tcPr>
          <w:p w:rsidR="00D01D9B" w:rsidRPr="0016729A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729A">
              <w:t>Номера изменённых</w:t>
            </w:r>
          </w:p>
        </w:tc>
        <w:tc>
          <w:tcPr>
            <w:tcW w:w="2879" w:type="dxa"/>
            <w:vMerge w:val="restart"/>
          </w:tcPr>
          <w:p w:rsidR="00D01D9B" w:rsidRPr="0016729A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729A">
              <w:t>№ протокола /подпись</w:t>
            </w:r>
          </w:p>
          <w:p w:rsidR="00D01D9B" w:rsidRPr="0016729A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729A">
              <w:t xml:space="preserve"> ПЦК</w:t>
            </w:r>
          </w:p>
        </w:tc>
        <w:tc>
          <w:tcPr>
            <w:tcW w:w="4041" w:type="dxa"/>
            <w:vMerge w:val="restart"/>
          </w:tcPr>
          <w:p w:rsidR="00D01D9B" w:rsidRPr="0016729A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729A">
              <w:t>Дата ввода изменений</w:t>
            </w:r>
          </w:p>
        </w:tc>
      </w:tr>
      <w:tr w:rsidR="00D01D9B" w:rsidTr="00F624CB">
        <w:trPr>
          <w:trHeight w:val="510"/>
        </w:trPr>
        <w:tc>
          <w:tcPr>
            <w:tcW w:w="0" w:type="auto"/>
            <w:vMerge/>
            <w:vAlign w:val="center"/>
          </w:tcPr>
          <w:p w:rsidR="00D01D9B" w:rsidRPr="0016729A" w:rsidRDefault="00D01D9B" w:rsidP="00195A28">
            <w:pPr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:rsidR="00D01D9B" w:rsidRPr="0016729A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729A">
              <w:rPr>
                <w:sz w:val="20"/>
                <w:szCs w:val="20"/>
              </w:rPr>
              <w:t>страниц</w:t>
            </w:r>
          </w:p>
        </w:tc>
        <w:tc>
          <w:tcPr>
            <w:tcW w:w="1114" w:type="dxa"/>
          </w:tcPr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729A">
              <w:rPr>
                <w:sz w:val="20"/>
                <w:szCs w:val="20"/>
              </w:rPr>
              <w:t>пунктов</w:t>
            </w:r>
          </w:p>
        </w:tc>
        <w:tc>
          <w:tcPr>
            <w:tcW w:w="0" w:type="auto"/>
            <w:vMerge/>
            <w:vAlign w:val="center"/>
          </w:tcPr>
          <w:p w:rsidR="00D01D9B" w:rsidRDefault="00D01D9B" w:rsidP="00195A28"/>
        </w:tc>
        <w:tc>
          <w:tcPr>
            <w:tcW w:w="4041" w:type="dxa"/>
            <w:vMerge/>
            <w:vAlign w:val="center"/>
          </w:tcPr>
          <w:p w:rsidR="00D01D9B" w:rsidRDefault="00D01D9B" w:rsidP="00195A28"/>
        </w:tc>
      </w:tr>
      <w:tr w:rsidR="00D01D9B" w:rsidTr="00F624CB">
        <w:tc>
          <w:tcPr>
            <w:tcW w:w="1216" w:type="dxa"/>
          </w:tcPr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9" w:type="dxa"/>
          </w:tcPr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4" w:type="dxa"/>
          </w:tcPr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</w:tcPr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41" w:type="dxa"/>
          </w:tcPr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D01D9B" w:rsidTr="00F624CB">
        <w:tc>
          <w:tcPr>
            <w:tcW w:w="1216" w:type="dxa"/>
          </w:tcPr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9" w:type="dxa"/>
          </w:tcPr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4" w:type="dxa"/>
          </w:tcPr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</w:tcPr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41" w:type="dxa"/>
          </w:tcPr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D01D9B" w:rsidTr="00F624CB">
        <w:trPr>
          <w:trHeight w:val="4463"/>
        </w:trPr>
        <w:tc>
          <w:tcPr>
            <w:tcW w:w="1216" w:type="dxa"/>
          </w:tcPr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09" w:type="dxa"/>
          </w:tcPr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14" w:type="dxa"/>
          </w:tcPr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</w:tcPr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41" w:type="dxa"/>
          </w:tcPr>
          <w:p w:rsidR="00D01D9B" w:rsidRDefault="00D01D9B" w:rsidP="00195A2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01D9B" w:rsidRDefault="00D01D9B" w:rsidP="002C5240">
      <w:pPr>
        <w:jc w:val="center"/>
        <w:rPr>
          <w:b/>
          <w:sz w:val="28"/>
          <w:szCs w:val="28"/>
        </w:rPr>
      </w:pPr>
    </w:p>
    <w:p w:rsidR="00D01D9B" w:rsidRDefault="00D01D9B" w:rsidP="002C5240"/>
    <w:p w:rsidR="00D01D9B" w:rsidRPr="00DF781B" w:rsidRDefault="00D01D9B" w:rsidP="002C52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D01D9B" w:rsidRDefault="00D01D9B" w:rsidP="002C5240">
      <w:pPr>
        <w:pStyle w:val="Heading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</w:pPr>
    </w:p>
    <w:sectPr w:rsidR="00D01D9B" w:rsidSect="00C0491A">
      <w:pgSz w:w="11907" w:h="16840"/>
      <w:pgMar w:top="1134" w:right="851" w:bottom="992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D9B" w:rsidRDefault="00D01D9B">
      <w:r>
        <w:separator/>
      </w:r>
    </w:p>
  </w:endnote>
  <w:endnote w:type="continuationSeparator" w:id="0">
    <w:p w:rsidR="00D01D9B" w:rsidRDefault="00D01D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D9B" w:rsidRDefault="00D01D9B" w:rsidP="00463E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01D9B" w:rsidRDefault="00D01D9B" w:rsidP="00463EC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D9B" w:rsidRDefault="00D01D9B" w:rsidP="00463EC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D9B" w:rsidRDefault="00D01D9B">
      <w:r>
        <w:separator/>
      </w:r>
    </w:p>
  </w:footnote>
  <w:footnote w:type="continuationSeparator" w:id="0">
    <w:p w:rsidR="00D01D9B" w:rsidRDefault="00D01D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5C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B266D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DE225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2AE0E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576E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CEA46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5A6ED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37EDA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ABA3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F4CAB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73B05"/>
    <w:multiLevelType w:val="hybridMultilevel"/>
    <w:tmpl w:val="46B29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26807F0"/>
    <w:multiLevelType w:val="hybridMultilevel"/>
    <w:tmpl w:val="8862980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3">
    <w:nsid w:val="155346C0"/>
    <w:multiLevelType w:val="hybridMultilevel"/>
    <w:tmpl w:val="CE228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792C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BF82953"/>
    <w:multiLevelType w:val="hybridMultilevel"/>
    <w:tmpl w:val="25CED0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D515CDC"/>
    <w:multiLevelType w:val="hybridMultilevel"/>
    <w:tmpl w:val="418AE0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36A5C0A"/>
    <w:multiLevelType w:val="hybridMultilevel"/>
    <w:tmpl w:val="E7AC79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6EB4E98"/>
    <w:multiLevelType w:val="hybridMultilevel"/>
    <w:tmpl w:val="DC3451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9BA0B6F"/>
    <w:multiLevelType w:val="multilevel"/>
    <w:tmpl w:val="867EF8E6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9">
    <w:nsid w:val="2AD1551E"/>
    <w:multiLevelType w:val="hybridMultilevel"/>
    <w:tmpl w:val="B8B47F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B396493"/>
    <w:multiLevelType w:val="hybridMultilevel"/>
    <w:tmpl w:val="7DA6ED26"/>
    <w:lvl w:ilvl="0" w:tplc="16F078E8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  <w:lvl w:ilvl="1" w:tplc="5D76D25E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21">
    <w:nsid w:val="2D2B0F9F"/>
    <w:multiLevelType w:val="hybridMultilevel"/>
    <w:tmpl w:val="12D037D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09346F3"/>
    <w:multiLevelType w:val="hybridMultilevel"/>
    <w:tmpl w:val="238052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3D94994"/>
    <w:multiLevelType w:val="hybridMultilevel"/>
    <w:tmpl w:val="13B686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56940A1"/>
    <w:multiLevelType w:val="hybridMultilevel"/>
    <w:tmpl w:val="CAB28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8B53234"/>
    <w:multiLevelType w:val="hybridMultilevel"/>
    <w:tmpl w:val="78F0334E"/>
    <w:lvl w:ilvl="0" w:tplc="DF1CF302">
      <w:numFmt w:val="bullet"/>
      <w:lvlText w:val="-"/>
      <w:lvlJc w:val="left"/>
      <w:pPr>
        <w:tabs>
          <w:tab w:val="num" w:pos="360"/>
        </w:tabs>
        <w:ind w:left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39E96383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7">
    <w:nsid w:val="3C6E01D4"/>
    <w:multiLevelType w:val="multilevel"/>
    <w:tmpl w:val="BD480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12E3DFC"/>
    <w:multiLevelType w:val="hybridMultilevel"/>
    <w:tmpl w:val="5E9C1B9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9">
    <w:nsid w:val="44EA057A"/>
    <w:multiLevelType w:val="hybridMultilevel"/>
    <w:tmpl w:val="F5E846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5C67728"/>
    <w:multiLevelType w:val="multilevel"/>
    <w:tmpl w:val="3CDE6340"/>
    <w:lvl w:ilvl="0">
      <w:start w:val="1"/>
      <w:numFmt w:val="bullet"/>
      <w:lvlText w:val="-"/>
      <w:lvlJc w:val="left"/>
      <w:rPr>
        <w:rFonts w:ascii="Century Schoolbook" w:eastAsia="Times New Roman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47862C88"/>
    <w:multiLevelType w:val="hybridMultilevel"/>
    <w:tmpl w:val="38E88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4D520D8C"/>
    <w:multiLevelType w:val="hybridMultilevel"/>
    <w:tmpl w:val="EE78F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0A643A0"/>
    <w:multiLevelType w:val="hybridMultilevel"/>
    <w:tmpl w:val="DE6C59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2844D1F"/>
    <w:multiLevelType w:val="multilevel"/>
    <w:tmpl w:val="AD10C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3F07850"/>
    <w:multiLevelType w:val="hybridMultilevel"/>
    <w:tmpl w:val="C3ECD24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6">
    <w:nsid w:val="54DC3919"/>
    <w:multiLevelType w:val="hybridMultilevel"/>
    <w:tmpl w:val="6E4A6F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55852567"/>
    <w:multiLevelType w:val="hybridMultilevel"/>
    <w:tmpl w:val="256AAE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57F8186C"/>
    <w:multiLevelType w:val="hybridMultilevel"/>
    <w:tmpl w:val="2CDC83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9584FE3"/>
    <w:multiLevelType w:val="hybridMultilevel"/>
    <w:tmpl w:val="DE6C59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5AB51C11"/>
    <w:multiLevelType w:val="hybridMultilevel"/>
    <w:tmpl w:val="E0FEF3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5C8777E4"/>
    <w:multiLevelType w:val="hybridMultilevel"/>
    <w:tmpl w:val="80605C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5D030555"/>
    <w:multiLevelType w:val="hybridMultilevel"/>
    <w:tmpl w:val="6738667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5D18335C"/>
    <w:multiLevelType w:val="hybridMultilevel"/>
    <w:tmpl w:val="C4A43C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1884BB3"/>
    <w:multiLevelType w:val="hybridMultilevel"/>
    <w:tmpl w:val="E9ECBEEC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5">
    <w:nsid w:val="7ED806FC"/>
    <w:multiLevelType w:val="hybridMultilevel"/>
    <w:tmpl w:val="176CE7E2"/>
    <w:lvl w:ilvl="0" w:tplc="0419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3"/>
  </w:num>
  <w:num w:numId="3">
    <w:abstractNumId w:val="25"/>
  </w:num>
  <w:num w:numId="4">
    <w:abstractNumId w:val="39"/>
  </w:num>
  <w:num w:numId="5">
    <w:abstractNumId w:val="21"/>
  </w:num>
  <w:num w:numId="6">
    <w:abstractNumId w:val="35"/>
  </w:num>
  <w:num w:numId="7">
    <w:abstractNumId w:val="28"/>
  </w:num>
  <w:num w:numId="8">
    <w:abstractNumId w:val="11"/>
  </w:num>
  <w:num w:numId="9">
    <w:abstractNumId w:val="33"/>
  </w:num>
  <w:num w:numId="10">
    <w:abstractNumId w:val="18"/>
  </w:num>
  <w:num w:numId="11">
    <w:abstractNumId w:val="26"/>
  </w:num>
  <w:num w:numId="12">
    <w:abstractNumId w:val="34"/>
  </w:num>
  <w:num w:numId="13">
    <w:abstractNumId w:val="27"/>
  </w:num>
  <w:num w:numId="14">
    <w:abstractNumId w:val="32"/>
  </w:num>
  <w:num w:numId="15">
    <w:abstractNumId w:val="43"/>
  </w:num>
  <w:num w:numId="16">
    <w:abstractNumId w:val="15"/>
  </w:num>
  <w:num w:numId="17">
    <w:abstractNumId w:val="20"/>
  </w:num>
  <w:num w:numId="18">
    <w:abstractNumId w:val="37"/>
  </w:num>
  <w:num w:numId="19">
    <w:abstractNumId w:val="29"/>
  </w:num>
  <w:num w:numId="20">
    <w:abstractNumId w:val="31"/>
  </w:num>
  <w:num w:numId="21">
    <w:abstractNumId w:val="14"/>
  </w:num>
  <w:num w:numId="22">
    <w:abstractNumId w:val="10"/>
  </w:num>
  <w:num w:numId="23">
    <w:abstractNumId w:val="40"/>
  </w:num>
  <w:num w:numId="24">
    <w:abstractNumId w:val="36"/>
  </w:num>
  <w:num w:numId="25">
    <w:abstractNumId w:val="41"/>
  </w:num>
  <w:num w:numId="26">
    <w:abstractNumId w:val="19"/>
  </w:num>
  <w:num w:numId="27">
    <w:abstractNumId w:val="16"/>
  </w:num>
  <w:num w:numId="28">
    <w:abstractNumId w:val="23"/>
  </w:num>
  <w:num w:numId="29">
    <w:abstractNumId w:val="17"/>
  </w:num>
  <w:num w:numId="30">
    <w:abstractNumId w:val="24"/>
  </w:num>
  <w:num w:numId="31">
    <w:abstractNumId w:val="42"/>
  </w:num>
  <w:num w:numId="32">
    <w:abstractNumId w:val="38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8"/>
  </w:num>
  <w:num w:numId="39">
    <w:abstractNumId w:val="3"/>
  </w:num>
  <w:num w:numId="40">
    <w:abstractNumId w:val="2"/>
  </w:num>
  <w:num w:numId="41">
    <w:abstractNumId w:val="1"/>
  </w:num>
  <w:num w:numId="42">
    <w:abstractNumId w:val="0"/>
  </w:num>
  <w:num w:numId="43">
    <w:abstractNumId w:val="22"/>
  </w:num>
  <w:num w:numId="44">
    <w:abstractNumId w:val="30"/>
  </w:num>
  <w:num w:numId="45">
    <w:abstractNumId w:val="44"/>
  </w:num>
  <w:num w:numId="46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3EC9"/>
    <w:rsid w:val="00002CA9"/>
    <w:rsid w:val="00003FDB"/>
    <w:rsid w:val="00006B72"/>
    <w:rsid w:val="00007206"/>
    <w:rsid w:val="00010047"/>
    <w:rsid w:val="00021A64"/>
    <w:rsid w:val="000226BE"/>
    <w:rsid w:val="00022C7A"/>
    <w:rsid w:val="00030C71"/>
    <w:rsid w:val="00043E3A"/>
    <w:rsid w:val="0005279F"/>
    <w:rsid w:val="000534DA"/>
    <w:rsid w:val="0005624B"/>
    <w:rsid w:val="00060277"/>
    <w:rsid w:val="0006370C"/>
    <w:rsid w:val="000640EB"/>
    <w:rsid w:val="00080DDA"/>
    <w:rsid w:val="00082030"/>
    <w:rsid w:val="000859C5"/>
    <w:rsid w:val="00097820"/>
    <w:rsid w:val="000A3CDA"/>
    <w:rsid w:val="000B2453"/>
    <w:rsid w:val="000C531F"/>
    <w:rsid w:val="000D148F"/>
    <w:rsid w:val="000E08CF"/>
    <w:rsid w:val="000E5FB8"/>
    <w:rsid w:val="000F2E73"/>
    <w:rsid w:val="000F3D93"/>
    <w:rsid w:val="001010B7"/>
    <w:rsid w:val="001026AB"/>
    <w:rsid w:val="00111DFA"/>
    <w:rsid w:val="00117D28"/>
    <w:rsid w:val="00125A32"/>
    <w:rsid w:val="00145499"/>
    <w:rsid w:val="001553D6"/>
    <w:rsid w:val="001564F9"/>
    <w:rsid w:val="00160FB1"/>
    <w:rsid w:val="00161A98"/>
    <w:rsid w:val="00162929"/>
    <w:rsid w:val="00166039"/>
    <w:rsid w:val="0016729A"/>
    <w:rsid w:val="00176123"/>
    <w:rsid w:val="00180E89"/>
    <w:rsid w:val="00195A28"/>
    <w:rsid w:val="001962A9"/>
    <w:rsid w:val="001A555E"/>
    <w:rsid w:val="001A5D2E"/>
    <w:rsid w:val="001B4787"/>
    <w:rsid w:val="001B569E"/>
    <w:rsid w:val="001C075D"/>
    <w:rsid w:val="001C0CAC"/>
    <w:rsid w:val="001C4605"/>
    <w:rsid w:val="001D4C2E"/>
    <w:rsid w:val="001D5D88"/>
    <w:rsid w:val="001E10E5"/>
    <w:rsid w:val="001E4047"/>
    <w:rsid w:val="001E4160"/>
    <w:rsid w:val="001F5B9A"/>
    <w:rsid w:val="001F7D12"/>
    <w:rsid w:val="0020237D"/>
    <w:rsid w:val="00203BD1"/>
    <w:rsid w:val="0020532E"/>
    <w:rsid w:val="00207489"/>
    <w:rsid w:val="002200CE"/>
    <w:rsid w:val="00240737"/>
    <w:rsid w:val="00241B2D"/>
    <w:rsid w:val="00244DAF"/>
    <w:rsid w:val="00254C00"/>
    <w:rsid w:val="00261505"/>
    <w:rsid w:val="00262B00"/>
    <w:rsid w:val="00263751"/>
    <w:rsid w:val="00263C7F"/>
    <w:rsid w:val="002722B6"/>
    <w:rsid w:val="002755B6"/>
    <w:rsid w:val="0028119A"/>
    <w:rsid w:val="002856A6"/>
    <w:rsid w:val="002960AB"/>
    <w:rsid w:val="002B4589"/>
    <w:rsid w:val="002C5240"/>
    <w:rsid w:val="002D0838"/>
    <w:rsid w:val="002F7CC0"/>
    <w:rsid w:val="00330F47"/>
    <w:rsid w:val="0033231C"/>
    <w:rsid w:val="00332EEE"/>
    <w:rsid w:val="0033394B"/>
    <w:rsid w:val="00334A67"/>
    <w:rsid w:val="00345036"/>
    <w:rsid w:val="00345D1B"/>
    <w:rsid w:val="00352D59"/>
    <w:rsid w:val="00360782"/>
    <w:rsid w:val="00361255"/>
    <w:rsid w:val="003807B3"/>
    <w:rsid w:val="00392E8E"/>
    <w:rsid w:val="003A62C1"/>
    <w:rsid w:val="003B441D"/>
    <w:rsid w:val="003C17A5"/>
    <w:rsid w:val="003D50CE"/>
    <w:rsid w:val="003D656C"/>
    <w:rsid w:val="003D7BE3"/>
    <w:rsid w:val="003E6DFB"/>
    <w:rsid w:val="003E7FBD"/>
    <w:rsid w:val="004121E6"/>
    <w:rsid w:val="00414788"/>
    <w:rsid w:val="00432913"/>
    <w:rsid w:val="004343FF"/>
    <w:rsid w:val="00434752"/>
    <w:rsid w:val="0045264A"/>
    <w:rsid w:val="00454800"/>
    <w:rsid w:val="00455901"/>
    <w:rsid w:val="00457B09"/>
    <w:rsid w:val="00463EC9"/>
    <w:rsid w:val="00474722"/>
    <w:rsid w:val="00477960"/>
    <w:rsid w:val="00477FF5"/>
    <w:rsid w:val="00484676"/>
    <w:rsid w:val="00485DB2"/>
    <w:rsid w:val="004A353C"/>
    <w:rsid w:val="004A6883"/>
    <w:rsid w:val="004B2A4F"/>
    <w:rsid w:val="004B47B3"/>
    <w:rsid w:val="004C61F3"/>
    <w:rsid w:val="004D3A09"/>
    <w:rsid w:val="004E2FD8"/>
    <w:rsid w:val="004E417B"/>
    <w:rsid w:val="0051051E"/>
    <w:rsid w:val="00511295"/>
    <w:rsid w:val="0051224C"/>
    <w:rsid w:val="005235B2"/>
    <w:rsid w:val="00524C3B"/>
    <w:rsid w:val="00533521"/>
    <w:rsid w:val="005372F1"/>
    <w:rsid w:val="0054776D"/>
    <w:rsid w:val="00553FD1"/>
    <w:rsid w:val="00560EF4"/>
    <w:rsid w:val="00567831"/>
    <w:rsid w:val="00570C61"/>
    <w:rsid w:val="00572F66"/>
    <w:rsid w:val="00574594"/>
    <w:rsid w:val="00576630"/>
    <w:rsid w:val="005766A5"/>
    <w:rsid w:val="00594621"/>
    <w:rsid w:val="00595093"/>
    <w:rsid w:val="00595CAB"/>
    <w:rsid w:val="005A17F0"/>
    <w:rsid w:val="005A1D55"/>
    <w:rsid w:val="005B04E6"/>
    <w:rsid w:val="005B17CC"/>
    <w:rsid w:val="005B60A4"/>
    <w:rsid w:val="005B70FC"/>
    <w:rsid w:val="005E0930"/>
    <w:rsid w:val="005F66D4"/>
    <w:rsid w:val="00621DBE"/>
    <w:rsid w:val="0062317E"/>
    <w:rsid w:val="0062438D"/>
    <w:rsid w:val="00644FFA"/>
    <w:rsid w:val="00645FAF"/>
    <w:rsid w:val="006528C5"/>
    <w:rsid w:val="00656DB5"/>
    <w:rsid w:val="00660484"/>
    <w:rsid w:val="0066051C"/>
    <w:rsid w:val="00661AAF"/>
    <w:rsid w:val="0068072B"/>
    <w:rsid w:val="00684F05"/>
    <w:rsid w:val="006A3A81"/>
    <w:rsid w:val="006A4102"/>
    <w:rsid w:val="006A5FFC"/>
    <w:rsid w:val="006A6433"/>
    <w:rsid w:val="006B17A8"/>
    <w:rsid w:val="006B3D10"/>
    <w:rsid w:val="006D393A"/>
    <w:rsid w:val="006D4413"/>
    <w:rsid w:val="006E2689"/>
    <w:rsid w:val="006E2AF4"/>
    <w:rsid w:val="006E334C"/>
    <w:rsid w:val="006F340E"/>
    <w:rsid w:val="006F6404"/>
    <w:rsid w:val="0071398C"/>
    <w:rsid w:val="00715CBD"/>
    <w:rsid w:val="007206A2"/>
    <w:rsid w:val="00732EC7"/>
    <w:rsid w:val="007404AE"/>
    <w:rsid w:val="00746A4D"/>
    <w:rsid w:val="007478BC"/>
    <w:rsid w:val="00767C04"/>
    <w:rsid w:val="00771D6E"/>
    <w:rsid w:val="00777477"/>
    <w:rsid w:val="007864B0"/>
    <w:rsid w:val="0078664D"/>
    <w:rsid w:val="007912B8"/>
    <w:rsid w:val="007943F5"/>
    <w:rsid w:val="0079707D"/>
    <w:rsid w:val="007A0979"/>
    <w:rsid w:val="007A0C3E"/>
    <w:rsid w:val="007A7330"/>
    <w:rsid w:val="007C009F"/>
    <w:rsid w:val="007C4E86"/>
    <w:rsid w:val="007C60CC"/>
    <w:rsid w:val="007C645B"/>
    <w:rsid w:val="007E0649"/>
    <w:rsid w:val="007E6B7B"/>
    <w:rsid w:val="007E6D5D"/>
    <w:rsid w:val="007F0684"/>
    <w:rsid w:val="007F18AA"/>
    <w:rsid w:val="007F76EF"/>
    <w:rsid w:val="008108F8"/>
    <w:rsid w:val="00810A97"/>
    <w:rsid w:val="00812693"/>
    <w:rsid w:val="00820F8F"/>
    <w:rsid w:val="00822CE2"/>
    <w:rsid w:val="00835B67"/>
    <w:rsid w:val="008413CA"/>
    <w:rsid w:val="00842F22"/>
    <w:rsid w:val="0084478A"/>
    <w:rsid w:val="00856B0B"/>
    <w:rsid w:val="00864F98"/>
    <w:rsid w:val="00865500"/>
    <w:rsid w:val="00866B2F"/>
    <w:rsid w:val="008727DE"/>
    <w:rsid w:val="00872CCA"/>
    <w:rsid w:val="0089695F"/>
    <w:rsid w:val="008A098D"/>
    <w:rsid w:val="008A2A7B"/>
    <w:rsid w:val="008B3FCF"/>
    <w:rsid w:val="008B7E12"/>
    <w:rsid w:val="008B7EFB"/>
    <w:rsid w:val="008C490A"/>
    <w:rsid w:val="008D0FC1"/>
    <w:rsid w:val="008D2AE4"/>
    <w:rsid w:val="008D2AF3"/>
    <w:rsid w:val="008E38D4"/>
    <w:rsid w:val="008F1D58"/>
    <w:rsid w:val="008F25CF"/>
    <w:rsid w:val="00901B65"/>
    <w:rsid w:val="00904072"/>
    <w:rsid w:val="0091443B"/>
    <w:rsid w:val="009216FF"/>
    <w:rsid w:val="009244D7"/>
    <w:rsid w:val="00930DB4"/>
    <w:rsid w:val="009321F7"/>
    <w:rsid w:val="00934832"/>
    <w:rsid w:val="009355F0"/>
    <w:rsid w:val="00936D4A"/>
    <w:rsid w:val="0094221A"/>
    <w:rsid w:val="0095658F"/>
    <w:rsid w:val="00956DD2"/>
    <w:rsid w:val="0096242E"/>
    <w:rsid w:val="0097373C"/>
    <w:rsid w:val="00985224"/>
    <w:rsid w:val="009857D7"/>
    <w:rsid w:val="00986939"/>
    <w:rsid w:val="009948B3"/>
    <w:rsid w:val="00996B42"/>
    <w:rsid w:val="00996D3D"/>
    <w:rsid w:val="00997F8E"/>
    <w:rsid w:val="009A1B5B"/>
    <w:rsid w:val="009B316C"/>
    <w:rsid w:val="009D5F3D"/>
    <w:rsid w:val="009E4BB9"/>
    <w:rsid w:val="009F049C"/>
    <w:rsid w:val="009F48B8"/>
    <w:rsid w:val="00A07843"/>
    <w:rsid w:val="00A20A8B"/>
    <w:rsid w:val="00A30EF4"/>
    <w:rsid w:val="00A43F54"/>
    <w:rsid w:val="00A45D48"/>
    <w:rsid w:val="00A4739D"/>
    <w:rsid w:val="00A62F82"/>
    <w:rsid w:val="00A77008"/>
    <w:rsid w:val="00AA3018"/>
    <w:rsid w:val="00AB275D"/>
    <w:rsid w:val="00AD16AB"/>
    <w:rsid w:val="00AD2371"/>
    <w:rsid w:val="00AF01C3"/>
    <w:rsid w:val="00AF481B"/>
    <w:rsid w:val="00AF7FD5"/>
    <w:rsid w:val="00B37FB7"/>
    <w:rsid w:val="00B410F2"/>
    <w:rsid w:val="00B46E23"/>
    <w:rsid w:val="00B52099"/>
    <w:rsid w:val="00B564CE"/>
    <w:rsid w:val="00B75A73"/>
    <w:rsid w:val="00B76314"/>
    <w:rsid w:val="00B857BB"/>
    <w:rsid w:val="00B97A9E"/>
    <w:rsid w:val="00BA362B"/>
    <w:rsid w:val="00BA5CBF"/>
    <w:rsid w:val="00BB0FF2"/>
    <w:rsid w:val="00BB4780"/>
    <w:rsid w:val="00BC3633"/>
    <w:rsid w:val="00BC37B5"/>
    <w:rsid w:val="00BC65AE"/>
    <w:rsid w:val="00BD1B1E"/>
    <w:rsid w:val="00BD22F1"/>
    <w:rsid w:val="00BD65D4"/>
    <w:rsid w:val="00BD6F30"/>
    <w:rsid w:val="00BE4B47"/>
    <w:rsid w:val="00BE7F57"/>
    <w:rsid w:val="00BF0AE5"/>
    <w:rsid w:val="00BF1109"/>
    <w:rsid w:val="00BF3E6F"/>
    <w:rsid w:val="00BF4751"/>
    <w:rsid w:val="00BF5801"/>
    <w:rsid w:val="00BF6CCD"/>
    <w:rsid w:val="00C00972"/>
    <w:rsid w:val="00C021AC"/>
    <w:rsid w:val="00C0491A"/>
    <w:rsid w:val="00C06A28"/>
    <w:rsid w:val="00C137AA"/>
    <w:rsid w:val="00C21C45"/>
    <w:rsid w:val="00C227A5"/>
    <w:rsid w:val="00C22A20"/>
    <w:rsid w:val="00C3088E"/>
    <w:rsid w:val="00C32259"/>
    <w:rsid w:val="00C32772"/>
    <w:rsid w:val="00C41EB8"/>
    <w:rsid w:val="00C50054"/>
    <w:rsid w:val="00C50660"/>
    <w:rsid w:val="00C55674"/>
    <w:rsid w:val="00C570A2"/>
    <w:rsid w:val="00C62BCD"/>
    <w:rsid w:val="00C66A2F"/>
    <w:rsid w:val="00C8001C"/>
    <w:rsid w:val="00C83FD8"/>
    <w:rsid w:val="00C840F5"/>
    <w:rsid w:val="00C84485"/>
    <w:rsid w:val="00C845BE"/>
    <w:rsid w:val="00C97830"/>
    <w:rsid w:val="00CA4524"/>
    <w:rsid w:val="00CC11F2"/>
    <w:rsid w:val="00CC2FBC"/>
    <w:rsid w:val="00CC47D2"/>
    <w:rsid w:val="00CC6CED"/>
    <w:rsid w:val="00CC7302"/>
    <w:rsid w:val="00CD2E7C"/>
    <w:rsid w:val="00CD3701"/>
    <w:rsid w:val="00CD3B3D"/>
    <w:rsid w:val="00CE07D2"/>
    <w:rsid w:val="00CE5E11"/>
    <w:rsid w:val="00D01D9B"/>
    <w:rsid w:val="00D11981"/>
    <w:rsid w:val="00D121E0"/>
    <w:rsid w:val="00D14710"/>
    <w:rsid w:val="00D256AD"/>
    <w:rsid w:val="00D30630"/>
    <w:rsid w:val="00D448BE"/>
    <w:rsid w:val="00D47153"/>
    <w:rsid w:val="00D52F5A"/>
    <w:rsid w:val="00D52FA1"/>
    <w:rsid w:val="00D55429"/>
    <w:rsid w:val="00D76745"/>
    <w:rsid w:val="00D77ED8"/>
    <w:rsid w:val="00D802D5"/>
    <w:rsid w:val="00D82741"/>
    <w:rsid w:val="00D92DA4"/>
    <w:rsid w:val="00D9506E"/>
    <w:rsid w:val="00D96254"/>
    <w:rsid w:val="00DA02EE"/>
    <w:rsid w:val="00DA093B"/>
    <w:rsid w:val="00DC1AAA"/>
    <w:rsid w:val="00DC1ABE"/>
    <w:rsid w:val="00DD26B2"/>
    <w:rsid w:val="00DE1C64"/>
    <w:rsid w:val="00DE2620"/>
    <w:rsid w:val="00DE32F9"/>
    <w:rsid w:val="00DF0ED9"/>
    <w:rsid w:val="00DF3A72"/>
    <w:rsid w:val="00DF7249"/>
    <w:rsid w:val="00DF781B"/>
    <w:rsid w:val="00E02BED"/>
    <w:rsid w:val="00E06751"/>
    <w:rsid w:val="00E10C31"/>
    <w:rsid w:val="00E124B4"/>
    <w:rsid w:val="00E12A19"/>
    <w:rsid w:val="00E12AE4"/>
    <w:rsid w:val="00E14645"/>
    <w:rsid w:val="00E14B25"/>
    <w:rsid w:val="00E230EF"/>
    <w:rsid w:val="00E310E2"/>
    <w:rsid w:val="00E31FE8"/>
    <w:rsid w:val="00E4107F"/>
    <w:rsid w:val="00E5106D"/>
    <w:rsid w:val="00E55FA9"/>
    <w:rsid w:val="00E5637F"/>
    <w:rsid w:val="00E566B6"/>
    <w:rsid w:val="00E615BE"/>
    <w:rsid w:val="00E64B0A"/>
    <w:rsid w:val="00E8358E"/>
    <w:rsid w:val="00E91774"/>
    <w:rsid w:val="00E936F5"/>
    <w:rsid w:val="00E939EC"/>
    <w:rsid w:val="00EA3023"/>
    <w:rsid w:val="00ED13A8"/>
    <w:rsid w:val="00ED1446"/>
    <w:rsid w:val="00ED5325"/>
    <w:rsid w:val="00EE3021"/>
    <w:rsid w:val="00EE415F"/>
    <w:rsid w:val="00EF318C"/>
    <w:rsid w:val="00EF5480"/>
    <w:rsid w:val="00F01BD2"/>
    <w:rsid w:val="00F200DD"/>
    <w:rsid w:val="00F34EA6"/>
    <w:rsid w:val="00F42309"/>
    <w:rsid w:val="00F45B43"/>
    <w:rsid w:val="00F50CE6"/>
    <w:rsid w:val="00F533E9"/>
    <w:rsid w:val="00F624CB"/>
    <w:rsid w:val="00F72975"/>
    <w:rsid w:val="00F74418"/>
    <w:rsid w:val="00F74500"/>
    <w:rsid w:val="00F75D88"/>
    <w:rsid w:val="00F8112A"/>
    <w:rsid w:val="00F83F97"/>
    <w:rsid w:val="00F857DB"/>
    <w:rsid w:val="00F939CF"/>
    <w:rsid w:val="00F95C9A"/>
    <w:rsid w:val="00F960FA"/>
    <w:rsid w:val="00FA22BD"/>
    <w:rsid w:val="00FA4452"/>
    <w:rsid w:val="00FC01D1"/>
    <w:rsid w:val="00FE1C46"/>
    <w:rsid w:val="00FE4DD3"/>
    <w:rsid w:val="00FF257A"/>
    <w:rsid w:val="00FF569D"/>
    <w:rsid w:val="00FF7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EC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63EC9"/>
    <w:pPr>
      <w:keepNext/>
      <w:autoSpaceDE w:val="0"/>
      <w:autoSpaceDN w:val="0"/>
      <w:ind w:firstLine="284"/>
      <w:outlineLvl w:val="0"/>
    </w:pPr>
    <w:rPr>
      <w:rFonts w:eastAsia="Calibri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3751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63EC9"/>
    <w:rPr>
      <w:rFonts w:ascii="Times New Roman" w:hAnsi="Times New Roman" w:cs="Times New Roman"/>
      <w:sz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63751"/>
    <w:rPr>
      <w:rFonts w:ascii="Arial" w:hAnsi="Arial" w:cs="Times New Roman"/>
      <w:b/>
      <w:sz w:val="26"/>
      <w:lang w:eastAsia="ar-SA" w:bidi="ar-SA"/>
    </w:rPr>
  </w:style>
  <w:style w:type="paragraph" w:styleId="Footer">
    <w:name w:val="footer"/>
    <w:basedOn w:val="Normal"/>
    <w:link w:val="FooterChar"/>
    <w:uiPriority w:val="99"/>
    <w:rsid w:val="00463EC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63EC9"/>
    <w:rPr>
      <w:rFonts w:ascii="Times New Roman" w:hAnsi="Times New Roman" w:cs="Times New Roman"/>
      <w:sz w:val="24"/>
      <w:lang w:eastAsia="ru-RU"/>
    </w:rPr>
  </w:style>
  <w:style w:type="character" w:styleId="PageNumber">
    <w:name w:val="page number"/>
    <w:basedOn w:val="DefaultParagraphFont"/>
    <w:uiPriority w:val="99"/>
    <w:rsid w:val="00463EC9"/>
    <w:rPr>
      <w:rFonts w:cs="Times New Roman"/>
    </w:rPr>
  </w:style>
  <w:style w:type="character" w:styleId="Hyperlink">
    <w:name w:val="Hyperlink"/>
    <w:basedOn w:val="DefaultParagraphFont"/>
    <w:uiPriority w:val="99"/>
    <w:rsid w:val="00463EC9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463EC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86550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rsid w:val="00EF5480"/>
    <w:pPr>
      <w:spacing w:after="120" w:line="480" w:lineRule="auto"/>
      <w:ind w:left="283"/>
    </w:pPr>
    <w:rPr>
      <w:rFonts w:eastAsia="Calibri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EF5480"/>
    <w:rPr>
      <w:rFonts w:ascii="Times New Roman" w:hAnsi="Times New Roman" w:cs="Times New Roman"/>
      <w:sz w:val="24"/>
    </w:rPr>
  </w:style>
  <w:style w:type="paragraph" w:customStyle="1" w:styleId="21">
    <w:name w:val="Список 21"/>
    <w:basedOn w:val="Normal"/>
    <w:uiPriority w:val="99"/>
    <w:rsid w:val="001026AB"/>
    <w:pPr>
      <w:ind w:left="566" w:hanging="283"/>
    </w:pPr>
    <w:rPr>
      <w:sz w:val="20"/>
      <w:szCs w:val="20"/>
      <w:lang w:eastAsia="ar-SA"/>
    </w:rPr>
  </w:style>
  <w:style w:type="paragraph" w:customStyle="1" w:styleId="31">
    <w:name w:val="Основной текст с отступом 31"/>
    <w:basedOn w:val="Normal"/>
    <w:uiPriority w:val="99"/>
    <w:rsid w:val="00352D59"/>
    <w:pPr>
      <w:spacing w:after="120"/>
      <w:ind w:left="283"/>
    </w:pPr>
    <w:rPr>
      <w:sz w:val="16"/>
      <w:szCs w:val="16"/>
      <w:lang w:eastAsia="ar-SA"/>
    </w:rPr>
  </w:style>
  <w:style w:type="paragraph" w:styleId="BodyText">
    <w:name w:val="Body Text"/>
    <w:basedOn w:val="Normal"/>
    <w:link w:val="BodyTextChar"/>
    <w:uiPriority w:val="99"/>
    <w:rsid w:val="00AB275D"/>
    <w:pPr>
      <w:spacing w:after="120"/>
    </w:pPr>
    <w:rPr>
      <w:rFonts w:eastAsia="Calibri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B275D"/>
    <w:rPr>
      <w:rFonts w:ascii="Times New Roman" w:hAnsi="Times New Roman" w:cs="Times New Roman"/>
      <w:sz w:val="24"/>
      <w:lang w:eastAsia="ar-SA" w:bidi="ar-SA"/>
    </w:rPr>
  </w:style>
  <w:style w:type="paragraph" w:styleId="BodyTextIndent">
    <w:name w:val="Body Text Indent"/>
    <w:basedOn w:val="Normal"/>
    <w:link w:val="BodyTextIndentChar"/>
    <w:uiPriority w:val="99"/>
    <w:rsid w:val="00263751"/>
    <w:pPr>
      <w:spacing w:after="120"/>
      <w:ind w:left="283"/>
    </w:pPr>
    <w:rPr>
      <w:rFonts w:eastAsia="Calibri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63751"/>
    <w:rPr>
      <w:rFonts w:ascii="Times New Roman" w:hAnsi="Times New Roman" w:cs="Times New Roman"/>
      <w:sz w:val="24"/>
      <w:lang w:eastAsia="ar-SA" w:bidi="ar-SA"/>
    </w:rPr>
  </w:style>
  <w:style w:type="paragraph" w:customStyle="1" w:styleId="1">
    <w:name w:val="Обычный отступ1"/>
    <w:basedOn w:val="Normal"/>
    <w:uiPriority w:val="99"/>
    <w:rsid w:val="003D656C"/>
    <w:pPr>
      <w:ind w:left="720"/>
    </w:pPr>
    <w:rPr>
      <w:sz w:val="20"/>
      <w:szCs w:val="20"/>
      <w:lang w:eastAsia="ar-SA"/>
    </w:rPr>
  </w:style>
  <w:style w:type="paragraph" w:styleId="Header">
    <w:name w:val="header"/>
    <w:basedOn w:val="Normal"/>
    <w:link w:val="HeaderChar"/>
    <w:uiPriority w:val="99"/>
    <w:semiHidden/>
    <w:rsid w:val="003E7FBD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E7FBD"/>
    <w:rPr>
      <w:rFonts w:ascii="Times New Roman" w:hAnsi="Times New Roman" w:cs="Times New Roman"/>
      <w:sz w:val="24"/>
    </w:rPr>
  </w:style>
  <w:style w:type="paragraph" w:customStyle="1" w:styleId="Style3">
    <w:name w:val="Style3"/>
    <w:basedOn w:val="Normal"/>
    <w:uiPriority w:val="99"/>
    <w:rsid w:val="00AA3018"/>
    <w:pPr>
      <w:widowControl w:val="0"/>
      <w:autoSpaceDE w:val="0"/>
      <w:autoSpaceDN w:val="0"/>
      <w:adjustRightInd w:val="0"/>
      <w:spacing w:line="384" w:lineRule="exact"/>
    </w:pPr>
    <w:rPr>
      <w:rFonts w:eastAsia="Calibri"/>
    </w:rPr>
  </w:style>
  <w:style w:type="character" w:customStyle="1" w:styleId="FontStyle12">
    <w:name w:val="Font Style12"/>
    <w:uiPriority w:val="99"/>
    <w:rsid w:val="00AA3018"/>
    <w:rPr>
      <w:rFonts w:ascii="Times New Roman" w:hAnsi="Times New Roman"/>
      <w:sz w:val="16"/>
    </w:rPr>
  </w:style>
  <w:style w:type="character" w:customStyle="1" w:styleId="FontStyle11">
    <w:name w:val="Font Style11"/>
    <w:uiPriority w:val="99"/>
    <w:rsid w:val="00AA3018"/>
    <w:rPr>
      <w:rFonts w:ascii="Times New Roman" w:hAnsi="Times New Roman"/>
      <w:b/>
      <w:spacing w:val="-20"/>
      <w:sz w:val="18"/>
    </w:rPr>
  </w:style>
  <w:style w:type="character" w:customStyle="1" w:styleId="FontStyle17">
    <w:name w:val="Font Style17"/>
    <w:uiPriority w:val="99"/>
    <w:rsid w:val="00AA3018"/>
    <w:rPr>
      <w:rFonts w:ascii="Times New Roman" w:hAnsi="Times New Roman"/>
      <w:sz w:val="18"/>
    </w:rPr>
  </w:style>
  <w:style w:type="paragraph" w:customStyle="1" w:styleId="Style5">
    <w:name w:val="Style5"/>
    <w:basedOn w:val="Normal"/>
    <w:uiPriority w:val="99"/>
    <w:rsid w:val="00AA3018"/>
    <w:pPr>
      <w:widowControl w:val="0"/>
      <w:autoSpaceDE w:val="0"/>
      <w:autoSpaceDN w:val="0"/>
      <w:adjustRightInd w:val="0"/>
      <w:spacing w:line="192" w:lineRule="exact"/>
      <w:ind w:firstLine="499"/>
      <w:jc w:val="both"/>
    </w:pPr>
    <w:rPr>
      <w:rFonts w:eastAsia="Calibri"/>
    </w:rPr>
  </w:style>
  <w:style w:type="paragraph" w:customStyle="1" w:styleId="Style6">
    <w:name w:val="Style6"/>
    <w:basedOn w:val="Normal"/>
    <w:uiPriority w:val="99"/>
    <w:rsid w:val="00AA3018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4">
    <w:name w:val="Style14"/>
    <w:basedOn w:val="Normal"/>
    <w:uiPriority w:val="99"/>
    <w:rsid w:val="00AA3018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7">
    <w:name w:val="Style7"/>
    <w:basedOn w:val="Normal"/>
    <w:uiPriority w:val="99"/>
    <w:rsid w:val="00AA3018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16">
    <w:name w:val="Font Style16"/>
    <w:uiPriority w:val="99"/>
    <w:rsid w:val="00AA3018"/>
    <w:rPr>
      <w:rFonts w:ascii="Times New Roman" w:hAnsi="Times New Roman"/>
      <w:sz w:val="16"/>
    </w:rPr>
  </w:style>
  <w:style w:type="character" w:customStyle="1" w:styleId="FontStyle18">
    <w:name w:val="Font Style18"/>
    <w:uiPriority w:val="99"/>
    <w:rsid w:val="00AA3018"/>
    <w:rPr>
      <w:rFonts w:ascii="Times New Roman" w:hAnsi="Times New Roman"/>
      <w:b/>
      <w:smallCaps/>
      <w:sz w:val="12"/>
    </w:rPr>
  </w:style>
  <w:style w:type="character" w:customStyle="1" w:styleId="c1">
    <w:name w:val="c1"/>
    <w:uiPriority w:val="99"/>
    <w:rsid w:val="00AA3018"/>
  </w:style>
  <w:style w:type="character" w:customStyle="1" w:styleId="c2">
    <w:name w:val="c2"/>
    <w:uiPriority w:val="99"/>
    <w:rsid w:val="00AA3018"/>
  </w:style>
  <w:style w:type="character" w:customStyle="1" w:styleId="apple-converted-space">
    <w:name w:val="apple-converted-space"/>
    <w:uiPriority w:val="99"/>
    <w:rsid w:val="00AA3018"/>
  </w:style>
  <w:style w:type="paragraph" w:customStyle="1" w:styleId="c7c4">
    <w:name w:val="c7 c4"/>
    <w:basedOn w:val="Normal"/>
    <w:uiPriority w:val="99"/>
    <w:rsid w:val="00AA3018"/>
    <w:pPr>
      <w:spacing w:before="100" w:beforeAutospacing="1" w:after="100" w:afterAutospacing="1"/>
    </w:pPr>
    <w:rPr>
      <w:rFonts w:eastAsia="Calibri"/>
    </w:rPr>
  </w:style>
  <w:style w:type="paragraph" w:customStyle="1" w:styleId="c4">
    <w:name w:val="c4"/>
    <w:basedOn w:val="Normal"/>
    <w:uiPriority w:val="99"/>
    <w:rsid w:val="00AA3018"/>
    <w:pPr>
      <w:spacing w:before="100" w:beforeAutospacing="1" w:after="100" w:afterAutospacing="1"/>
    </w:pPr>
    <w:rPr>
      <w:rFonts w:eastAsia="Calibri"/>
    </w:rPr>
  </w:style>
  <w:style w:type="paragraph" w:customStyle="1" w:styleId="c4c75">
    <w:name w:val="c4 c75"/>
    <w:basedOn w:val="Normal"/>
    <w:uiPriority w:val="99"/>
    <w:rsid w:val="00AA3018"/>
    <w:pPr>
      <w:spacing w:before="100" w:beforeAutospacing="1" w:after="100" w:afterAutospacing="1"/>
    </w:pPr>
    <w:rPr>
      <w:rFonts w:eastAsia="Calibri"/>
    </w:rPr>
  </w:style>
  <w:style w:type="paragraph" w:customStyle="1" w:styleId="c4c79">
    <w:name w:val="c4 c79"/>
    <w:basedOn w:val="Normal"/>
    <w:uiPriority w:val="99"/>
    <w:rsid w:val="00AA3018"/>
    <w:pPr>
      <w:spacing w:before="100" w:beforeAutospacing="1" w:after="100" w:afterAutospacing="1"/>
    </w:pPr>
    <w:rPr>
      <w:rFonts w:eastAsia="Calibri"/>
    </w:rPr>
  </w:style>
  <w:style w:type="character" w:customStyle="1" w:styleId="c1c3">
    <w:name w:val="c1 c3"/>
    <w:uiPriority w:val="99"/>
    <w:rsid w:val="00AA3018"/>
  </w:style>
  <w:style w:type="character" w:customStyle="1" w:styleId="c2c3">
    <w:name w:val="c2 c3"/>
    <w:uiPriority w:val="99"/>
    <w:rsid w:val="00AA3018"/>
  </w:style>
  <w:style w:type="paragraph" w:customStyle="1" w:styleId="c50c4">
    <w:name w:val="c50 c4"/>
    <w:basedOn w:val="Normal"/>
    <w:uiPriority w:val="99"/>
    <w:rsid w:val="00AA3018"/>
    <w:pPr>
      <w:spacing w:before="100" w:beforeAutospacing="1" w:after="100" w:afterAutospacing="1"/>
    </w:pPr>
    <w:rPr>
      <w:rFonts w:eastAsia="Calibri"/>
    </w:rPr>
  </w:style>
  <w:style w:type="paragraph" w:customStyle="1" w:styleId="c4c51">
    <w:name w:val="c4 c51"/>
    <w:basedOn w:val="Normal"/>
    <w:uiPriority w:val="99"/>
    <w:rsid w:val="00AA3018"/>
    <w:pPr>
      <w:spacing w:before="100" w:beforeAutospacing="1" w:after="100" w:afterAutospacing="1"/>
    </w:pPr>
    <w:rPr>
      <w:rFonts w:eastAsia="Calibri"/>
    </w:rPr>
  </w:style>
  <w:style w:type="paragraph" w:customStyle="1" w:styleId="c4c50">
    <w:name w:val="c4 c50"/>
    <w:basedOn w:val="Normal"/>
    <w:uiPriority w:val="99"/>
    <w:rsid w:val="00AA3018"/>
    <w:pPr>
      <w:spacing w:before="100" w:beforeAutospacing="1" w:after="100" w:afterAutospacing="1"/>
    </w:pPr>
    <w:rPr>
      <w:rFonts w:eastAsia="Calibri"/>
    </w:rPr>
  </w:style>
  <w:style w:type="paragraph" w:customStyle="1" w:styleId="210">
    <w:name w:val="Основной текст с отступом 21"/>
    <w:basedOn w:val="Normal"/>
    <w:uiPriority w:val="99"/>
    <w:rsid w:val="00AA3018"/>
    <w:pPr>
      <w:ind w:firstLine="360"/>
      <w:jc w:val="both"/>
    </w:pPr>
    <w:rPr>
      <w:rFonts w:eastAsia="Calibri"/>
      <w:lang w:eastAsia="ar-SA"/>
    </w:rPr>
  </w:style>
  <w:style w:type="paragraph" w:customStyle="1" w:styleId="Style4">
    <w:name w:val="Style4"/>
    <w:basedOn w:val="Normal"/>
    <w:uiPriority w:val="99"/>
    <w:rsid w:val="00621DBE"/>
    <w:pPr>
      <w:widowControl w:val="0"/>
      <w:autoSpaceDE w:val="0"/>
      <w:autoSpaceDN w:val="0"/>
      <w:adjustRightInd w:val="0"/>
      <w:spacing w:line="192" w:lineRule="exact"/>
      <w:ind w:firstLine="2635"/>
    </w:pPr>
    <w:rPr>
      <w:rFonts w:eastAsia="Calibri"/>
    </w:rPr>
  </w:style>
  <w:style w:type="character" w:customStyle="1" w:styleId="FontStyle20">
    <w:name w:val="Font Style20"/>
    <w:uiPriority w:val="99"/>
    <w:rsid w:val="00621DBE"/>
    <w:rPr>
      <w:rFonts w:ascii="Times New Roman" w:hAnsi="Times New Roman"/>
      <w:i/>
      <w:sz w:val="16"/>
    </w:rPr>
  </w:style>
  <w:style w:type="paragraph" w:customStyle="1" w:styleId="Style13">
    <w:name w:val="Style13"/>
    <w:basedOn w:val="Normal"/>
    <w:uiPriority w:val="99"/>
    <w:rsid w:val="00621DBE"/>
    <w:pPr>
      <w:widowControl w:val="0"/>
      <w:autoSpaceDE w:val="0"/>
      <w:autoSpaceDN w:val="0"/>
      <w:adjustRightInd w:val="0"/>
      <w:spacing w:line="197" w:lineRule="exact"/>
    </w:pPr>
    <w:rPr>
      <w:rFonts w:eastAsia="Calibri"/>
    </w:rPr>
  </w:style>
  <w:style w:type="paragraph" w:customStyle="1" w:styleId="Style8">
    <w:name w:val="Style8"/>
    <w:basedOn w:val="Normal"/>
    <w:uiPriority w:val="99"/>
    <w:rsid w:val="00D11981"/>
    <w:pPr>
      <w:widowControl w:val="0"/>
      <w:autoSpaceDE w:val="0"/>
      <w:autoSpaceDN w:val="0"/>
      <w:adjustRightInd w:val="0"/>
      <w:spacing w:line="322" w:lineRule="exact"/>
      <w:ind w:firstLine="509"/>
    </w:pPr>
    <w:rPr>
      <w:rFonts w:eastAsia="Calibri"/>
    </w:rPr>
  </w:style>
  <w:style w:type="character" w:customStyle="1" w:styleId="7">
    <w:name w:val="Основной текст (7)_"/>
    <w:basedOn w:val="DefaultParagraphFont"/>
    <w:link w:val="71"/>
    <w:uiPriority w:val="99"/>
    <w:locked/>
    <w:rsid w:val="00345D1B"/>
    <w:rPr>
      <w:rFonts w:ascii="Century Schoolbook" w:hAnsi="Century Schoolbook" w:cs="Times New Roman"/>
      <w:b/>
      <w:bCs/>
      <w:sz w:val="16"/>
      <w:szCs w:val="16"/>
      <w:lang w:bidi="ar-SA"/>
    </w:rPr>
  </w:style>
  <w:style w:type="character" w:customStyle="1" w:styleId="70">
    <w:name w:val="Основной текст (7) + Курсив"/>
    <w:basedOn w:val="7"/>
    <w:uiPriority w:val="99"/>
    <w:rsid w:val="00345D1B"/>
    <w:rPr>
      <w:i/>
      <w:iCs/>
      <w:color w:val="000000"/>
      <w:spacing w:val="0"/>
      <w:w w:val="100"/>
      <w:position w:val="0"/>
      <w:lang w:val="ru-RU" w:eastAsia="ru-RU"/>
    </w:rPr>
  </w:style>
  <w:style w:type="character" w:customStyle="1" w:styleId="72">
    <w:name w:val="Основной текст (7)"/>
    <w:basedOn w:val="7"/>
    <w:uiPriority w:val="99"/>
    <w:rsid w:val="00345D1B"/>
    <w:rPr>
      <w:color w:val="000000"/>
      <w:spacing w:val="0"/>
      <w:w w:val="100"/>
      <w:position w:val="0"/>
      <w:lang w:val="ru-RU" w:eastAsia="ru-RU"/>
    </w:rPr>
  </w:style>
  <w:style w:type="paragraph" w:customStyle="1" w:styleId="71">
    <w:name w:val="Основной текст (7)1"/>
    <w:basedOn w:val="Normal"/>
    <w:link w:val="7"/>
    <w:uiPriority w:val="99"/>
    <w:rsid w:val="00345D1B"/>
    <w:pPr>
      <w:widowControl w:val="0"/>
      <w:shd w:val="clear" w:color="auto" w:fill="FFFFFF"/>
      <w:spacing w:before="2520" w:line="216" w:lineRule="exact"/>
      <w:jc w:val="center"/>
    </w:pPr>
    <w:rPr>
      <w:rFonts w:ascii="Century Schoolbook" w:eastAsia="Calibri" w:hAnsi="Century Schoolbook"/>
      <w:b/>
      <w:bCs/>
      <w:noProof/>
      <w:sz w:val="16"/>
      <w:szCs w:val="16"/>
    </w:rPr>
  </w:style>
  <w:style w:type="paragraph" w:styleId="NormalWeb">
    <w:name w:val="Normal (Web)"/>
    <w:basedOn w:val="Normal"/>
    <w:uiPriority w:val="99"/>
    <w:rsid w:val="00180E89"/>
    <w:pPr>
      <w:spacing w:before="100" w:beforeAutospacing="1" w:after="100" w:afterAutospacing="1"/>
    </w:pPr>
    <w:rPr>
      <w:rFonts w:eastAsia="Calibri"/>
    </w:rPr>
  </w:style>
  <w:style w:type="character" w:customStyle="1" w:styleId="8pt">
    <w:name w:val="Основной текст + 8 pt"/>
    <w:aliases w:val="Полужирный3"/>
    <w:basedOn w:val="DefaultParagraphFont"/>
    <w:uiPriority w:val="99"/>
    <w:rsid w:val="006A6433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a">
    <w:name w:val="Основной текст_"/>
    <w:basedOn w:val="DefaultParagraphFont"/>
    <w:link w:val="3"/>
    <w:uiPriority w:val="99"/>
    <w:locked/>
    <w:rsid w:val="009E4BB9"/>
    <w:rPr>
      <w:rFonts w:ascii="Century Schoolbook" w:hAnsi="Century Schoolbook" w:cs="Times New Roman"/>
      <w:sz w:val="19"/>
      <w:szCs w:val="19"/>
      <w:lang w:bidi="ar-SA"/>
    </w:rPr>
  </w:style>
  <w:style w:type="character" w:customStyle="1" w:styleId="10">
    <w:name w:val="Основной текст1"/>
    <w:basedOn w:val="a"/>
    <w:uiPriority w:val="99"/>
    <w:rsid w:val="009E4BB9"/>
    <w:rPr>
      <w:color w:val="000000"/>
      <w:spacing w:val="0"/>
      <w:w w:val="100"/>
      <w:position w:val="0"/>
      <w:lang w:val="ru-RU" w:eastAsia="ru-RU"/>
    </w:rPr>
  </w:style>
  <w:style w:type="character" w:customStyle="1" w:styleId="4">
    <w:name w:val="Заголовок №4_"/>
    <w:basedOn w:val="DefaultParagraphFont"/>
    <w:link w:val="41"/>
    <w:uiPriority w:val="99"/>
    <w:locked/>
    <w:rsid w:val="009E4BB9"/>
    <w:rPr>
      <w:rFonts w:ascii="Franklin Gothic Medium" w:hAnsi="Franklin Gothic Medium" w:cs="Times New Roman"/>
      <w:sz w:val="28"/>
      <w:szCs w:val="28"/>
      <w:lang w:bidi="ar-SA"/>
    </w:rPr>
  </w:style>
  <w:style w:type="character" w:customStyle="1" w:styleId="40">
    <w:name w:val="Заголовок №4"/>
    <w:basedOn w:val="4"/>
    <w:uiPriority w:val="99"/>
    <w:rsid w:val="009E4BB9"/>
    <w:rPr>
      <w:color w:val="000000"/>
      <w:spacing w:val="0"/>
      <w:w w:val="100"/>
      <w:position w:val="0"/>
      <w:lang w:val="ru-RU" w:eastAsia="ru-RU"/>
    </w:rPr>
  </w:style>
  <w:style w:type="character" w:customStyle="1" w:styleId="8">
    <w:name w:val="Основной текст (8)_"/>
    <w:basedOn w:val="DefaultParagraphFont"/>
    <w:link w:val="81"/>
    <w:uiPriority w:val="99"/>
    <w:locked/>
    <w:rsid w:val="009E4BB9"/>
    <w:rPr>
      <w:rFonts w:ascii="Century Schoolbook" w:hAnsi="Century Schoolbook" w:cs="Times New Roman"/>
      <w:b/>
      <w:bCs/>
      <w:i/>
      <w:iCs/>
      <w:sz w:val="19"/>
      <w:szCs w:val="19"/>
      <w:lang w:bidi="ar-SA"/>
    </w:rPr>
  </w:style>
  <w:style w:type="character" w:customStyle="1" w:styleId="80">
    <w:name w:val="Основной текст (8)"/>
    <w:basedOn w:val="8"/>
    <w:uiPriority w:val="99"/>
    <w:rsid w:val="009E4BB9"/>
    <w:rPr>
      <w:color w:val="000000"/>
      <w:spacing w:val="0"/>
      <w:w w:val="100"/>
      <w:position w:val="0"/>
      <w:lang w:val="ru-RU" w:eastAsia="ru-RU"/>
    </w:rPr>
  </w:style>
  <w:style w:type="character" w:customStyle="1" w:styleId="8Calibri">
    <w:name w:val="Основной текст (8) + Calibri"/>
    <w:aliases w:val="8 pt1,Не курсив2"/>
    <w:basedOn w:val="8"/>
    <w:uiPriority w:val="99"/>
    <w:rsid w:val="009E4BB9"/>
    <w:rPr>
      <w:rFonts w:ascii="Calibri" w:hAnsi="Calibri" w:cs="Calibri"/>
      <w:color w:val="000000"/>
      <w:spacing w:val="0"/>
      <w:w w:val="100"/>
      <w:position w:val="0"/>
      <w:sz w:val="16"/>
      <w:szCs w:val="16"/>
      <w:lang w:val="ru-RU" w:eastAsia="ru-RU"/>
    </w:rPr>
  </w:style>
  <w:style w:type="character" w:customStyle="1" w:styleId="2">
    <w:name w:val="Основной текст2"/>
    <w:basedOn w:val="a"/>
    <w:uiPriority w:val="99"/>
    <w:rsid w:val="009E4BB9"/>
    <w:rPr>
      <w:color w:val="000000"/>
      <w:spacing w:val="0"/>
      <w:w w:val="100"/>
      <w:position w:val="0"/>
      <w:u w:val="single"/>
      <w:lang w:val="ru-RU" w:eastAsia="ru-RU"/>
    </w:rPr>
  </w:style>
  <w:style w:type="character" w:customStyle="1" w:styleId="82">
    <w:name w:val="Основной текст (8) + Не полужирный"/>
    <w:aliases w:val="Не курсив1"/>
    <w:basedOn w:val="8"/>
    <w:uiPriority w:val="99"/>
    <w:rsid w:val="009E4BB9"/>
    <w:rPr>
      <w:color w:val="000000"/>
      <w:spacing w:val="0"/>
      <w:w w:val="100"/>
      <w:position w:val="0"/>
      <w:lang w:val="ru-RU" w:eastAsia="ru-RU"/>
    </w:rPr>
  </w:style>
  <w:style w:type="paragraph" w:customStyle="1" w:styleId="3">
    <w:name w:val="Основной текст3"/>
    <w:basedOn w:val="Normal"/>
    <w:link w:val="a"/>
    <w:uiPriority w:val="99"/>
    <w:rsid w:val="009E4BB9"/>
    <w:pPr>
      <w:widowControl w:val="0"/>
      <w:shd w:val="clear" w:color="auto" w:fill="FFFFFF"/>
      <w:spacing w:line="221" w:lineRule="exact"/>
      <w:ind w:hanging="560"/>
      <w:jc w:val="both"/>
    </w:pPr>
    <w:rPr>
      <w:rFonts w:ascii="Century Schoolbook" w:eastAsia="Calibri" w:hAnsi="Century Schoolbook"/>
      <w:noProof/>
      <w:sz w:val="19"/>
      <w:szCs w:val="19"/>
    </w:rPr>
  </w:style>
  <w:style w:type="paragraph" w:customStyle="1" w:styleId="41">
    <w:name w:val="Заголовок №41"/>
    <w:basedOn w:val="Normal"/>
    <w:link w:val="4"/>
    <w:uiPriority w:val="99"/>
    <w:rsid w:val="009E4BB9"/>
    <w:pPr>
      <w:widowControl w:val="0"/>
      <w:shd w:val="clear" w:color="auto" w:fill="FFFFFF"/>
      <w:spacing w:after="60" w:line="336" w:lineRule="exact"/>
      <w:jc w:val="center"/>
      <w:outlineLvl w:val="3"/>
    </w:pPr>
    <w:rPr>
      <w:rFonts w:ascii="Franklin Gothic Medium" w:eastAsia="Calibri" w:hAnsi="Franklin Gothic Medium"/>
      <w:noProof/>
      <w:sz w:val="28"/>
      <w:szCs w:val="28"/>
    </w:rPr>
  </w:style>
  <w:style w:type="paragraph" w:customStyle="1" w:styleId="81">
    <w:name w:val="Основной текст (8)1"/>
    <w:basedOn w:val="Normal"/>
    <w:link w:val="8"/>
    <w:uiPriority w:val="99"/>
    <w:rsid w:val="009E4BB9"/>
    <w:pPr>
      <w:widowControl w:val="0"/>
      <w:shd w:val="clear" w:color="auto" w:fill="FFFFFF"/>
      <w:spacing w:line="230" w:lineRule="exact"/>
      <w:ind w:firstLine="280"/>
      <w:jc w:val="both"/>
    </w:pPr>
    <w:rPr>
      <w:rFonts w:ascii="Century Schoolbook" w:eastAsia="Calibri" w:hAnsi="Century Schoolbook"/>
      <w:b/>
      <w:bCs/>
      <w:i/>
      <w:iCs/>
      <w:noProof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04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ozon.ru/context/detail/id/85767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zon.ru/context/detail/id/357205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215</TotalTime>
  <Pages>31</Pages>
  <Words>5599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Элеонора</cp:lastModifiedBy>
  <cp:revision>76</cp:revision>
  <cp:lastPrinted>2015-09-02T07:17:00Z</cp:lastPrinted>
  <dcterms:created xsi:type="dcterms:W3CDTF">2015-11-05T10:13:00Z</dcterms:created>
  <dcterms:modified xsi:type="dcterms:W3CDTF">2017-09-24T13:50:00Z</dcterms:modified>
</cp:coreProperties>
</file>